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870" w:rsidRPr="00640224" w:rsidRDefault="00123870" w:rsidP="00731171">
      <w:pPr>
        <w:spacing w:after="0"/>
        <w:jc w:val="center"/>
        <w:rPr>
          <w:rFonts w:ascii="Times New Roman" w:hAnsi="Times New Roman"/>
          <w:b/>
          <w:sz w:val="28"/>
          <w:szCs w:val="28"/>
        </w:rPr>
      </w:pPr>
      <w:r w:rsidRPr="00640224">
        <w:rPr>
          <w:rFonts w:ascii="Times New Roman" w:hAnsi="Times New Roman"/>
          <w:b/>
          <w:sz w:val="28"/>
          <w:szCs w:val="28"/>
        </w:rPr>
        <w:t>ЗВІТ</w:t>
      </w:r>
    </w:p>
    <w:p w:rsidR="00123870" w:rsidRPr="00640224" w:rsidRDefault="00123870" w:rsidP="00731171">
      <w:pPr>
        <w:spacing w:after="0"/>
        <w:jc w:val="center"/>
        <w:rPr>
          <w:rFonts w:ascii="Times New Roman" w:hAnsi="Times New Roman"/>
          <w:b/>
          <w:sz w:val="28"/>
          <w:szCs w:val="28"/>
        </w:rPr>
      </w:pPr>
    </w:p>
    <w:p w:rsidR="00123870" w:rsidRPr="00640224" w:rsidRDefault="00123870" w:rsidP="00731171">
      <w:pPr>
        <w:spacing w:after="0"/>
        <w:jc w:val="center"/>
        <w:rPr>
          <w:rFonts w:ascii="Times New Roman" w:hAnsi="Times New Roman"/>
          <w:b/>
          <w:sz w:val="28"/>
          <w:szCs w:val="28"/>
        </w:rPr>
      </w:pPr>
      <w:r w:rsidRPr="00640224">
        <w:rPr>
          <w:rFonts w:ascii="Times New Roman" w:hAnsi="Times New Roman"/>
          <w:b/>
          <w:sz w:val="28"/>
          <w:szCs w:val="28"/>
        </w:rPr>
        <w:t xml:space="preserve">Представника </w:t>
      </w:r>
      <w:r>
        <w:rPr>
          <w:rFonts w:ascii="Times New Roman" w:hAnsi="Times New Roman"/>
          <w:b/>
          <w:sz w:val="28"/>
          <w:szCs w:val="28"/>
        </w:rPr>
        <w:t xml:space="preserve">Федерації </w:t>
      </w:r>
      <w:r w:rsidRPr="00640224">
        <w:rPr>
          <w:rFonts w:ascii="Times New Roman" w:hAnsi="Times New Roman"/>
          <w:b/>
          <w:sz w:val="28"/>
          <w:szCs w:val="28"/>
        </w:rPr>
        <w:t>профспілок</w:t>
      </w:r>
      <w:r>
        <w:rPr>
          <w:rFonts w:ascii="Times New Roman" w:hAnsi="Times New Roman"/>
          <w:b/>
          <w:sz w:val="28"/>
          <w:szCs w:val="28"/>
        </w:rPr>
        <w:t xml:space="preserve"> України</w:t>
      </w:r>
      <w:r w:rsidRPr="00640224">
        <w:rPr>
          <w:rFonts w:ascii="Times New Roman" w:hAnsi="Times New Roman"/>
          <w:b/>
          <w:sz w:val="28"/>
          <w:szCs w:val="28"/>
        </w:rPr>
        <w:t xml:space="preserve"> у Верховній Раді України</w:t>
      </w:r>
    </w:p>
    <w:p w:rsidR="00123870" w:rsidRPr="00640224" w:rsidRDefault="00123870" w:rsidP="00731171">
      <w:pPr>
        <w:spacing w:after="0"/>
        <w:jc w:val="center"/>
        <w:rPr>
          <w:rFonts w:ascii="Times New Roman" w:hAnsi="Times New Roman"/>
          <w:b/>
          <w:sz w:val="28"/>
          <w:szCs w:val="28"/>
        </w:rPr>
      </w:pPr>
      <w:r w:rsidRPr="00640224">
        <w:rPr>
          <w:rFonts w:ascii="Times New Roman" w:hAnsi="Times New Roman"/>
          <w:b/>
          <w:sz w:val="28"/>
          <w:szCs w:val="28"/>
        </w:rPr>
        <w:t>народного депутата України Сергія Капліна</w:t>
      </w:r>
    </w:p>
    <w:p w:rsidR="00123870" w:rsidRPr="00640224" w:rsidRDefault="00123870" w:rsidP="00731171">
      <w:pPr>
        <w:spacing w:after="0"/>
        <w:jc w:val="center"/>
        <w:rPr>
          <w:rFonts w:ascii="Times New Roman" w:hAnsi="Times New Roman"/>
          <w:b/>
          <w:sz w:val="28"/>
          <w:szCs w:val="28"/>
        </w:rPr>
      </w:pPr>
      <w:r w:rsidRPr="00640224">
        <w:rPr>
          <w:rFonts w:ascii="Times New Roman" w:hAnsi="Times New Roman"/>
          <w:b/>
          <w:sz w:val="28"/>
          <w:szCs w:val="28"/>
        </w:rPr>
        <w:t>на четверте засідання Ради Федерації професійних спілок України</w:t>
      </w:r>
    </w:p>
    <w:p w:rsidR="00123870" w:rsidRPr="00640224" w:rsidRDefault="00123870" w:rsidP="00731171">
      <w:pPr>
        <w:spacing w:after="0"/>
        <w:jc w:val="center"/>
        <w:rPr>
          <w:rFonts w:ascii="Times New Roman" w:hAnsi="Times New Roman"/>
          <w:b/>
          <w:sz w:val="28"/>
          <w:szCs w:val="28"/>
        </w:rPr>
      </w:pPr>
      <w:r w:rsidRPr="00640224">
        <w:rPr>
          <w:rFonts w:ascii="Times New Roman" w:hAnsi="Times New Roman"/>
          <w:b/>
          <w:sz w:val="28"/>
          <w:szCs w:val="28"/>
        </w:rPr>
        <w:t>29 березня 2018 р.</w:t>
      </w:r>
    </w:p>
    <w:p w:rsidR="00123870" w:rsidRPr="00640224" w:rsidRDefault="00123870" w:rsidP="00731171">
      <w:pPr>
        <w:rPr>
          <w:rFonts w:ascii="Times New Roman" w:hAnsi="Times New Roman"/>
          <w:sz w:val="28"/>
          <w:szCs w:val="28"/>
        </w:rPr>
      </w:pP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 xml:space="preserve">За минулий рік у нашій спільній діяльності відбулося чимало важливих подій, заходів, зустрічей, поїздок. Прийнято багато важливих документів, зареєстровано десятки проектів законів та постанов, розглянуто сотні звернень та навіть врятовано кілька трудових колективів. Наша команда щодня працює для кожної профспілки, кожного трудівника, який тяжкою працею заробляє собі на життя. </w:t>
      </w: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Весь рік я опікувався захистом прав профспілок, зокрема шляхом інформаційного впливу. Було проведено сотні теле- та радіоефірів, у яких я наголошував на актуальних для профспілок та їх членів питаннях. Впевнений, це зіграло чималу роль у висвітленні нашої діяльності та наших проблем та зверненні уваги громадськості на необхідність їх вирішення.</w:t>
      </w: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 xml:space="preserve">У березні цього року я очолив Комітет Верховної Ради України з питань соціальної політики, зайнятості та пенсійного забезпечення і вже зараз Комітет починає запроваджувати новий курс соціальної політики, направлений на підвищення рівня життя наших співгромадян, укріплення позицій професійних спілок та забезпечення належного стану трудових відносин на кожному підприємстві, заводі, цеху та офісі. </w:t>
      </w: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Переконаний, разом із Федерацією профспілок України як моїм найбільшим та найважливішим соціальним партнером ми запровадимо гідний напрям соціальної політики для усієї країни.</w:t>
      </w: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 xml:space="preserve">У цьому звіті буде викладено основні результати нашої спільної діяльності з квітня 2017 року по сьогоднішній день у напрямках законопроектної роботи, проведення спільних акцій та зустрічей, поїздок, а також орієнтовний план нашої роботи на наступний рік. </w:t>
      </w:r>
    </w:p>
    <w:p w:rsidR="00123870" w:rsidRPr="00640224" w:rsidRDefault="00123870" w:rsidP="00BA65FB">
      <w:pPr>
        <w:spacing w:after="0"/>
        <w:jc w:val="both"/>
        <w:rPr>
          <w:rFonts w:ascii="Times New Roman" w:hAnsi="Times New Roman"/>
          <w:sz w:val="28"/>
          <w:szCs w:val="28"/>
        </w:rPr>
      </w:pPr>
    </w:p>
    <w:p w:rsidR="00123870" w:rsidRPr="00640224"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p>
    <w:p w:rsidR="00123870" w:rsidRDefault="00123870" w:rsidP="00BA65FB">
      <w:pPr>
        <w:spacing w:after="0"/>
        <w:ind w:firstLine="708"/>
        <w:jc w:val="both"/>
        <w:rPr>
          <w:rFonts w:ascii="Times New Roman" w:hAnsi="Times New Roman"/>
          <w:b/>
          <w:i/>
          <w:sz w:val="28"/>
          <w:szCs w:val="28"/>
        </w:rPr>
      </w:pPr>
      <w:r w:rsidRPr="00640224">
        <w:rPr>
          <w:rFonts w:ascii="Times New Roman" w:hAnsi="Times New Roman"/>
          <w:b/>
          <w:i/>
          <w:sz w:val="28"/>
          <w:szCs w:val="28"/>
        </w:rPr>
        <w:t>Законопроектна діяльність</w:t>
      </w:r>
    </w:p>
    <w:p w:rsidR="00123870" w:rsidRDefault="00123870" w:rsidP="00BA65FB">
      <w:pPr>
        <w:spacing w:after="0"/>
        <w:ind w:firstLine="708"/>
        <w:jc w:val="both"/>
        <w:rPr>
          <w:rFonts w:ascii="Times New Roman" w:hAnsi="Times New Roman"/>
          <w:b/>
          <w:i/>
          <w:sz w:val="28"/>
          <w:szCs w:val="28"/>
        </w:rPr>
      </w:pPr>
    </w:p>
    <w:p w:rsidR="00123870" w:rsidRPr="00640224" w:rsidRDefault="00123870" w:rsidP="00BA65FB">
      <w:pPr>
        <w:spacing w:after="0"/>
        <w:ind w:firstLine="708"/>
        <w:jc w:val="both"/>
        <w:rPr>
          <w:rFonts w:ascii="Times New Roman" w:hAnsi="Times New Roman"/>
          <w:b/>
          <w:i/>
          <w:sz w:val="28"/>
          <w:szCs w:val="28"/>
        </w:rPr>
      </w:pP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 xml:space="preserve">За річний період мною, як народним депутатом України, було </w:t>
      </w:r>
      <w:r w:rsidRPr="00640224">
        <w:rPr>
          <w:rFonts w:ascii="Times New Roman" w:hAnsi="Times New Roman"/>
          <w:b/>
          <w:sz w:val="28"/>
          <w:szCs w:val="28"/>
        </w:rPr>
        <w:t>внесено 86 проектів</w:t>
      </w:r>
      <w:r w:rsidRPr="00640224">
        <w:rPr>
          <w:rFonts w:ascii="Times New Roman" w:hAnsi="Times New Roman"/>
          <w:sz w:val="28"/>
          <w:szCs w:val="28"/>
        </w:rPr>
        <w:t xml:space="preserve"> законів та постанов Верховної Ради України. З них </w:t>
      </w:r>
      <w:r w:rsidRPr="00640224">
        <w:rPr>
          <w:rFonts w:ascii="Times New Roman" w:hAnsi="Times New Roman"/>
          <w:b/>
          <w:sz w:val="28"/>
          <w:szCs w:val="28"/>
        </w:rPr>
        <w:t>19 проектів</w:t>
      </w:r>
      <w:r w:rsidRPr="00640224">
        <w:rPr>
          <w:rFonts w:ascii="Times New Roman" w:hAnsi="Times New Roman"/>
          <w:sz w:val="28"/>
          <w:szCs w:val="28"/>
        </w:rPr>
        <w:t xml:space="preserve"> стосувалися подолання бідності, покращення рівня життя населення, впровадження в Україні європейських стандартів життя, пенсійного забезпечення громадян, підвищення соціальних стандартів, покращення становища робітників, їх трудових прав та соціального забезпечення, налагодження діяльності професійних спілок та багатьох інших надважливих аспектів соціальної політики. Окрім того, було внесено сотні пропозицій до законопроектів до другого читання. Багато з них враховані, у тому числі частково і редакційно.</w:t>
      </w:r>
    </w:p>
    <w:p w:rsidR="00123870" w:rsidRPr="00640224"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Серед конкретних законодавчих ініціатив необхідно виділити наступні:</w:t>
      </w:r>
    </w:p>
    <w:p w:rsidR="00123870" w:rsidRPr="00640224" w:rsidRDefault="00123870" w:rsidP="00BA65FB">
      <w:pPr>
        <w:pStyle w:val="ListParagraph"/>
        <w:widowControl w:val="0"/>
        <w:tabs>
          <w:tab w:val="left" w:pos="5220"/>
        </w:tabs>
        <w:spacing w:line="276" w:lineRule="auto"/>
        <w:ind w:left="0" w:firstLine="709"/>
        <w:jc w:val="both"/>
        <w:rPr>
          <w:sz w:val="28"/>
          <w:szCs w:val="28"/>
        </w:rPr>
      </w:pPr>
      <w:r w:rsidRPr="00640224">
        <w:rPr>
          <w:sz w:val="28"/>
          <w:szCs w:val="28"/>
        </w:rPr>
        <w:t xml:space="preserve">У липні 2017 року Спільний представницький орган профспілок на національному рівні звернувся до мене із проханням внести законодавчі ініціативи щодо оплати праці та здійснення контролю за додержанням законодавства про працю та зайнятість населення виконавчими органами міських рад міст обласного значення та об'єднаних територіальних громад. 17 липня 2017 року мною вже було зареєстровано відповідний проект закону </w:t>
      </w:r>
      <w:r w:rsidRPr="00640224">
        <w:rPr>
          <w:b/>
          <w:sz w:val="28"/>
          <w:szCs w:val="28"/>
        </w:rPr>
        <w:t>про внесення змін до деяких законодавчих актів України (щодо оплати праці та здійснення контролю за додержанням законодавства про працю та зайнятість населення виконавчими органами міських рад міст обласного значення та об'єднаних територіальних громад)</w:t>
      </w:r>
      <w:r w:rsidRPr="00640224">
        <w:rPr>
          <w:sz w:val="28"/>
          <w:szCs w:val="28"/>
        </w:rPr>
        <w:t xml:space="preserve"> – реєстраційний номер 6731. Метою цього проекту є вдосконалення законодавства України щодо визначення мінімальних гарантій в оплаті праці та впровадження ефективної реформи оплати праці на засадах справедливого розподілу результатів праці з урахуванням міжнародних норм та стандартів ЄС. </w:t>
      </w:r>
      <w:r w:rsidRPr="00640224">
        <w:rPr>
          <w:bCs/>
          <w:sz w:val="28"/>
          <w:szCs w:val="28"/>
        </w:rPr>
        <w:t xml:space="preserve">Також проект Закону має на меті забезпечення реалізації </w:t>
      </w:r>
      <w:r w:rsidRPr="00640224">
        <w:rPr>
          <w:sz w:val="28"/>
          <w:szCs w:val="28"/>
        </w:rPr>
        <w:t>права сторін на добровільність ведення переговорів з укладення колективних договорів, угод та автономії їх учасників, що є основоположними аспектами принципів свободи об'єднання, визначених Конвенцією МОП 1949 p. № 98 про право на організацію і на ведення колективних переговорів, Конвенцією МОП 1981 p. № 154 про сприяння колективним переговорам. Законопроект вже розглянуто Комітетом з питань соціальної політики, зайнятості та пенсійного забезпечення та рекомендовано включити до порядку денного пленарного засідання Верховної Ради України.</w:t>
      </w:r>
    </w:p>
    <w:p w:rsidR="00123870" w:rsidRPr="00640224" w:rsidRDefault="00123870" w:rsidP="00BA65FB">
      <w:pPr>
        <w:pStyle w:val="ListParagraph"/>
        <w:widowControl w:val="0"/>
        <w:tabs>
          <w:tab w:val="left" w:pos="5220"/>
        </w:tabs>
        <w:spacing w:line="276" w:lineRule="auto"/>
        <w:ind w:left="0" w:firstLine="709"/>
        <w:jc w:val="both"/>
        <w:rPr>
          <w:sz w:val="28"/>
          <w:szCs w:val="28"/>
        </w:rPr>
      </w:pPr>
      <w:r w:rsidRPr="00640224">
        <w:rPr>
          <w:sz w:val="28"/>
          <w:szCs w:val="28"/>
        </w:rPr>
        <w:t xml:space="preserve">19 липня 2017 року мною було зареєстровано важливий для нашої держави </w:t>
      </w:r>
      <w:r w:rsidRPr="00640224">
        <w:rPr>
          <w:b/>
          <w:sz w:val="28"/>
          <w:szCs w:val="28"/>
        </w:rPr>
        <w:t>проект Закону про внесення змін до Конституції України (в частині скасування депутатської недоторканності)</w:t>
      </w:r>
      <w:r w:rsidRPr="00640224">
        <w:rPr>
          <w:sz w:val="28"/>
          <w:szCs w:val="28"/>
        </w:rPr>
        <w:t xml:space="preserve"> за реєстраційним номером 6773. Метою даного законопроекту є вдосконалення положень Конституції України щодо недоторканності народних депутатів України та відновлення довіри народу до народних депутатів України. Зазначений законопроект має на меті утвердження демократичних цінностей, сприяння відкритості діяльності народних депутатів України та їх відповідальності. Проект Закону вже включено до порядку денного та направлено на висновок Конституційного суду.</w:t>
      </w:r>
    </w:p>
    <w:p w:rsidR="00123870" w:rsidRPr="00640224" w:rsidRDefault="00123870" w:rsidP="00BA65FB">
      <w:pPr>
        <w:pStyle w:val="ListParagraph"/>
        <w:widowControl w:val="0"/>
        <w:tabs>
          <w:tab w:val="left" w:pos="5220"/>
        </w:tabs>
        <w:spacing w:line="276" w:lineRule="auto"/>
        <w:ind w:left="0" w:firstLine="709"/>
        <w:jc w:val="both"/>
        <w:rPr>
          <w:sz w:val="28"/>
          <w:szCs w:val="28"/>
        </w:rPr>
      </w:pPr>
      <w:r w:rsidRPr="00640224">
        <w:rPr>
          <w:sz w:val="28"/>
          <w:szCs w:val="28"/>
        </w:rPr>
        <w:t xml:space="preserve">25 липня 2017 року було зареєстровано </w:t>
      </w:r>
      <w:r w:rsidRPr="00640224">
        <w:rPr>
          <w:b/>
          <w:sz w:val="28"/>
          <w:szCs w:val="28"/>
        </w:rPr>
        <w:t>проект Закону про внесення змін до деяких законодавчих актів України щодо посилення захисту працівника у випадку затримки виплати заробітної плати</w:t>
      </w:r>
      <w:r w:rsidRPr="00640224">
        <w:rPr>
          <w:sz w:val="28"/>
          <w:szCs w:val="28"/>
        </w:rPr>
        <w:t xml:space="preserve"> (реєстраційний номер 7002). Метою законопроекту є забезпечення конституційних прав працівників на своєчасне та в повному обсязі отримання заробітної плати. Законопроектом передбачається запровадити посилення відповідальності посадових осіб підприємств, установ і організацій незалежно від форми власності та громадян – суб’єктів підприємницької діяльності за порушення строків виплати працівнику винагороди за працю. Також, п</w:t>
      </w:r>
      <w:r w:rsidRPr="00D942C7">
        <w:rPr>
          <w:sz w:val="28"/>
          <w:szCs w:val="28"/>
        </w:rPr>
        <w:t xml:space="preserve">рийняття законопроекту сприятиме забезпеченню захисту економічних прав працівників як економічно активних, так і збанкрутілих та ліквідованих підприємств, шляхом посилення відповідальності посадових осіб за несвоєчасність виплати заробітної плати, а також шляхом забезпечення безумовної позачерговості виплати заробітної плати працівникам (в тому числі заборгованої), своєчасності надходження до державного та місцевих бюджетів податку на доходи фізичних осіб, збільшення внутрішнього попиту на товари та послуги першої необхідності. </w:t>
      </w:r>
      <w:r w:rsidRPr="00640224">
        <w:rPr>
          <w:sz w:val="28"/>
          <w:szCs w:val="28"/>
        </w:rPr>
        <w:t>За розглядом законопроекту вручено подання Комітету з питань соціальної політики, зайнятості та пенсійного забезпечення про розгляд.</w:t>
      </w:r>
    </w:p>
    <w:p w:rsidR="00123870" w:rsidRPr="00640224" w:rsidRDefault="00123870" w:rsidP="00BA65FB">
      <w:pPr>
        <w:widowControl w:val="0"/>
        <w:spacing w:after="0"/>
        <w:ind w:firstLine="709"/>
        <w:jc w:val="both"/>
        <w:rPr>
          <w:rFonts w:ascii="Times New Roman" w:hAnsi="Times New Roman"/>
          <w:sz w:val="28"/>
          <w:szCs w:val="28"/>
        </w:rPr>
      </w:pPr>
      <w:r w:rsidRPr="00640224">
        <w:rPr>
          <w:rFonts w:ascii="Times New Roman" w:hAnsi="Times New Roman"/>
          <w:sz w:val="28"/>
          <w:szCs w:val="28"/>
        </w:rPr>
        <w:t xml:space="preserve">25 липня 2017 року </w:t>
      </w:r>
      <w:r w:rsidRPr="00640224">
        <w:rPr>
          <w:rFonts w:ascii="Times New Roman" w:hAnsi="Times New Roman"/>
          <w:sz w:val="28"/>
          <w:szCs w:val="28"/>
          <w:lang w:val="ru-RU"/>
        </w:rPr>
        <w:t>заре</w:t>
      </w:r>
      <w:r w:rsidRPr="00640224">
        <w:rPr>
          <w:rFonts w:ascii="Times New Roman" w:hAnsi="Times New Roman"/>
          <w:sz w:val="28"/>
          <w:szCs w:val="28"/>
        </w:rPr>
        <w:t>є</w:t>
      </w:r>
      <w:r w:rsidRPr="00640224">
        <w:rPr>
          <w:rFonts w:ascii="Times New Roman" w:hAnsi="Times New Roman"/>
          <w:sz w:val="28"/>
          <w:szCs w:val="28"/>
          <w:lang w:val="ru-RU"/>
        </w:rPr>
        <w:t xml:space="preserve">стровано </w:t>
      </w:r>
      <w:r w:rsidRPr="00640224">
        <w:rPr>
          <w:rFonts w:ascii="Times New Roman" w:hAnsi="Times New Roman"/>
          <w:b/>
          <w:sz w:val="28"/>
          <w:szCs w:val="28"/>
          <w:lang w:val="ru-RU"/>
        </w:rPr>
        <w:t>п</w:t>
      </w:r>
      <w:r w:rsidRPr="00640224">
        <w:rPr>
          <w:rFonts w:ascii="Times New Roman" w:hAnsi="Times New Roman"/>
          <w:b/>
          <w:sz w:val="28"/>
          <w:szCs w:val="28"/>
        </w:rPr>
        <w:t>роект Закону про внесення змін до статті 168 Податкового кодексу України щодо посилення захисту працівника у випадку затримки виплати заробітної плати</w:t>
      </w:r>
      <w:r w:rsidRPr="00640224">
        <w:rPr>
          <w:rFonts w:ascii="Times New Roman" w:hAnsi="Times New Roman"/>
          <w:sz w:val="28"/>
          <w:szCs w:val="28"/>
        </w:rPr>
        <w:t xml:space="preserve"> – реєстраційний номер 7003. Метою законопроекту є забезпечення конституційних прав працівників на своєчасне та в повному обсязі отримання заробітної плати. </w:t>
      </w:r>
      <w:r w:rsidRPr="00640224">
        <w:rPr>
          <w:rStyle w:val="rvts9"/>
          <w:rFonts w:ascii="Times New Roman" w:eastAsia="Arial Unicode MS" w:hAnsi="Times New Roman"/>
          <w:bCs/>
          <w:sz w:val="28"/>
          <w:szCs w:val="28"/>
        </w:rPr>
        <w:t xml:space="preserve">Прийняття законопроекту сприятиме забезпеченню своєчасності надходження до державного та місцевих бюджетів податку на доходи фізичних осіб. Наразі законопроект надано </w:t>
      </w:r>
      <w:r w:rsidRPr="00640224">
        <w:rPr>
          <w:rFonts w:ascii="Times New Roman" w:hAnsi="Times New Roman"/>
          <w:sz w:val="28"/>
          <w:szCs w:val="28"/>
        </w:rPr>
        <w:t>Комітету з питань соціальної політики, зайнятості та пенсійного забезпечення на ознайомлення та розгляд.</w:t>
      </w:r>
    </w:p>
    <w:p w:rsidR="00123870" w:rsidRPr="00640224" w:rsidRDefault="00123870" w:rsidP="00BA65FB">
      <w:pPr>
        <w:widowControl w:val="0"/>
        <w:spacing w:after="0"/>
        <w:ind w:firstLine="709"/>
        <w:jc w:val="both"/>
        <w:rPr>
          <w:rFonts w:ascii="Times New Roman" w:hAnsi="Times New Roman"/>
          <w:sz w:val="28"/>
          <w:szCs w:val="28"/>
        </w:rPr>
      </w:pPr>
      <w:r w:rsidRPr="00640224">
        <w:rPr>
          <w:rFonts w:ascii="Times New Roman" w:hAnsi="Times New Roman"/>
          <w:sz w:val="28"/>
          <w:szCs w:val="28"/>
        </w:rPr>
        <w:t xml:space="preserve">23 жовтня 2017 року мною було зареєстровано </w:t>
      </w:r>
      <w:r w:rsidRPr="00640224">
        <w:rPr>
          <w:rFonts w:ascii="Times New Roman" w:hAnsi="Times New Roman"/>
          <w:b/>
          <w:sz w:val="28"/>
          <w:szCs w:val="28"/>
        </w:rPr>
        <w:t>проект Постанови про проведення аудиту діяльності та ефективності використання коштів, що надійшли до органів Пенсійного фонду України, фондів соціального страхування, Міністерства соціальної політики України та його територіальних органів</w:t>
      </w:r>
      <w:r w:rsidRPr="00640224">
        <w:rPr>
          <w:rFonts w:ascii="Times New Roman" w:hAnsi="Times New Roman"/>
          <w:sz w:val="28"/>
          <w:szCs w:val="28"/>
        </w:rPr>
        <w:t xml:space="preserve"> (реєстраційний номер 7228). Метою прийняття Постанови є </w:t>
      </w:r>
      <w:r w:rsidRPr="00640224">
        <w:rPr>
          <w:rFonts w:ascii="Times New Roman" w:hAnsi="Times New Roman"/>
          <w:bCs/>
          <w:sz w:val="28"/>
          <w:szCs w:val="28"/>
        </w:rPr>
        <w:t>проведення аудиту діяльності та ефективності використання коштів, що надійшли до органів Пенсійного фонду України, фондів соціального страхування, Міністерства соціальної політики України та його територіальних органів за період з 2012 року по теперішній час із залученням Рахункової палати та міжнародних організацій, що надають Україні фінансову допомогу. Також, п</w:t>
      </w:r>
      <w:r w:rsidRPr="00640224">
        <w:rPr>
          <w:rFonts w:ascii="Times New Roman" w:hAnsi="Times New Roman"/>
          <w:sz w:val="28"/>
          <w:szCs w:val="28"/>
        </w:rPr>
        <w:t xml:space="preserve">рийняття проекту Постанови дозволить Верховній Раді України надати об’єктивну оцінку причинам дефіциту Пенсійного фонду України. </w:t>
      </w:r>
      <w:r w:rsidRPr="00640224">
        <w:rPr>
          <w:rStyle w:val="rvts9"/>
          <w:rFonts w:ascii="Times New Roman" w:eastAsia="Arial Unicode MS" w:hAnsi="Times New Roman"/>
          <w:bCs/>
          <w:sz w:val="28"/>
          <w:szCs w:val="28"/>
        </w:rPr>
        <w:t xml:space="preserve">Законопроект надано </w:t>
      </w:r>
      <w:r w:rsidRPr="00640224">
        <w:rPr>
          <w:rFonts w:ascii="Times New Roman" w:hAnsi="Times New Roman"/>
          <w:sz w:val="28"/>
          <w:szCs w:val="28"/>
        </w:rPr>
        <w:t>Комітету з питань соціальної політики, зайнятості та пенсійного забезпечення на розгляд.</w:t>
      </w:r>
    </w:p>
    <w:p w:rsidR="00123870" w:rsidRPr="00640224" w:rsidRDefault="00123870" w:rsidP="00BA65FB">
      <w:pPr>
        <w:widowControl w:val="0"/>
        <w:spacing w:after="0"/>
        <w:ind w:firstLine="709"/>
        <w:jc w:val="both"/>
        <w:rPr>
          <w:rFonts w:ascii="Times New Roman" w:hAnsi="Times New Roman"/>
          <w:sz w:val="28"/>
          <w:szCs w:val="28"/>
        </w:rPr>
      </w:pPr>
      <w:r w:rsidRPr="00640224">
        <w:rPr>
          <w:rFonts w:ascii="Times New Roman" w:hAnsi="Times New Roman"/>
          <w:sz w:val="28"/>
          <w:szCs w:val="28"/>
        </w:rPr>
        <w:t xml:space="preserve">24 жовтня 2017 року мною було зареєстровано </w:t>
      </w:r>
      <w:r w:rsidRPr="00640224">
        <w:rPr>
          <w:rFonts w:ascii="Times New Roman" w:hAnsi="Times New Roman"/>
          <w:b/>
          <w:sz w:val="28"/>
          <w:szCs w:val="28"/>
        </w:rPr>
        <w:t>проект Закону про внесення зміни до статті 165 Податкового кодексу України</w:t>
      </w:r>
      <w:r w:rsidRPr="00640224">
        <w:rPr>
          <w:rFonts w:ascii="Times New Roman" w:hAnsi="Times New Roman"/>
          <w:sz w:val="28"/>
          <w:szCs w:val="28"/>
        </w:rPr>
        <w:t xml:space="preserve"> (щодо відміни оподаткування доходів фізичних осіб, отриманих від участі в заходах, що організовуються професійними спілками, їх організаціями та об'єднаннями) реєстраційний номер 7232. </w:t>
      </w:r>
      <w:r w:rsidRPr="00640224">
        <w:rPr>
          <w:rFonts w:ascii="Times New Roman" w:hAnsi="Times New Roman"/>
          <w:sz w:val="28"/>
          <w:szCs w:val="28"/>
          <w:shd w:val="clear" w:color="auto" w:fill="FFFFFF"/>
        </w:rPr>
        <w:t xml:space="preserve">Метою законопроекту є створення сприятливих умов для розвитку організацій громадянського суспільства, зокрема </w:t>
      </w:r>
      <w:r w:rsidRPr="00640224">
        <w:rPr>
          <w:rStyle w:val="rvts0"/>
          <w:sz w:val="28"/>
          <w:szCs w:val="28"/>
        </w:rPr>
        <w:t>професійних спілок</w:t>
      </w:r>
      <w:r w:rsidRPr="00640224">
        <w:rPr>
          <w:rFonts w:ascii="Times New Roman" w:hAnsi="Times New Roman"/>
          <w:sz w:val="28"/>
          <w:szCs w:val="28"/>
          <w:shd w:val="clear" w:color="auto" w:fill="FFFFFF"/>
        </w:rPr>
        <w:t xml:space="preserve">. Законопроектом пропонується внести зміни до статті 165 Податкового кодексу України, якими передбачається </w:t>
      </w:r>
      <w:r w:rsidRPr="00640224">
        <w:rPr>
          <w:rFonts w:ascii="Times New Roman" w:hAnsi="Times New Roman"/>
          <w:sz w:val="28"/>
          <w:szCs w:val="28"/>
        </w:rPr>
        <w:t xml:space="preserve">виключення із загального місячного (річного) оподатковуваного доходу платника податку суми коштів, надані профспілковими організаціями − учасникам зборів, конференцій, пленумів, з’їздів, фестивалів, виставок, концертів інших заходів, які проводяться профспілковими організаціями відповідно до статутів, як компенсації витрат на проживання, харчування та проїзд до місця проведення заходів та у зворотному напрямку. Прийняття законопроекту слугуватиме </w:t>
      </w:r>
      <w:r w:rsidRPr="00640224">
        <w:rPr>
          <w:rFonts w:ascii="Times New Roman" w:hAnsi="Times New Roman"/>
          <w:sz w:val="28"/>
          <w:szCs w:val="28"/>
          <w:shd w:val="clear" w:color="auto" w:fill="FFFFFF"/>
        </w:rPr>
        <w:t xml:space="preserve">розвитку організацій громадянського суспільства. </w:t>
      </w:r>
      <w:r w:rsidRPr="00640224">
        <w:rPr>
          <w:rStyle w:val="rvts9"/>
          <w:rFonts w:ascii="Times New Roman" w:eastAsia="Arial Unicode MS" w:hAnsi="Times New Roman"/>
          <w:bCs/>
          <w:sz w:val="28"/>
          <w:szCs w:val="28"/>
        </w:rPr>
        <w:t xml:space="preserve">Законопроект надано </w:t>
      </w:r>
      <w:r w:rsidRPr="00640224">
        <w:rPr>
          <w:rFonts w:ascii="Times New Roman" w:hAnsi="Times New Roman"/>
          <w:sz w:val="28"/>
          <w:szCs w:val="28"/>
        </w:rPr>
        <w:t>Комітету з питань соціальної політики, зайнятості та пенсійного забезпечення на ознайомлення та розгляд.</w:t>
      </w:r>
    </w:p>
    <w:p w:rsidR="00123870" w:rsidRPr="00640224" w:rsidRDefault="00123870" w:rsidP="00BA65FB">
      <w:pPr>
        <w:widowControl w:val="0"/>
        <w:spacing w:after="0"/>
        <w:ind w:firstLine="709"/>
        <w:jc w:val="both"/>
        <w:rPr>
          <w:rFonts w:ascii="Times New Roman" w:hAnsi="Times New Roman"/>
          <w:sz w:val="28"/>
          <w:szCs w:val="28"/>
        </w:rPr>
      </w:pPr>
      <w:r w:rsidRPr="00640224">
        <w:rPr>
          <w:rFonts w:ascii="Times New Roman" w:hAnsi="Times New Roman"/>
          <w:sz w:val="28"/>
          <w:szCs w:val="28"/>
        </w:rPr>
        <w:t xml:space="preserve">23 листопада 2017 року мною було зареєстровано </w:t>
      </w:r>
      <w:r w:rsidRPr="00640224">
        <w:rPr>
          <w:rFonts w:ascii="Times New Roman" w:hAnsi="Times New Roman"/>
          <w:b/>
          <w:sz w:val="28"/>
          <w:szCs w:val="28"/>
        </w:rPr>
        <w:t>проект Постанови про забезпечення формування прожиткового мінімуму відповідно до вимог законодавства та з урахуванням фактичних споживчих цін</w:t>
      </w:r>
      <w:r w:rsidRPr="00640224">
        <w:rPr>
          <w:rFonts w:ascii="Times New Roman" w:hAnsi="Times New Roman"/>
          <w:sz w:val="28"/>
          <w:szCs w:val="28"/>
        </w:rPr>
        <w:t xml:space="preserve"> – реєстраційний номер 7336. </w:t>
      </w:r>
      <w:r w:rsidRPr="00640224">
        <w:rPr>
          <w:rFonts w:ascii="Times New Roman" w:hAnsi="Times New Roman"/>
          <w:bCs/>
          <w:kern w:val="1"/>
          <w:sz w:val="28"/>
          <w:szCs w:val="28"/>
          <w:lang w:eastAsia="fa-IR" w:bidi="fa-IR"/>
        </w:rPr>
        <w:t xml:space="preserve">Головним завданням цієї Постанови є забезпечення реалізації конституційного права громадян на достатній життєвий рівень для себе і своєї сім’ї шляхом встановлення розміру прожиткового мінімуму відповідно до вимог законодавства та з урахуванням фактичних споживчих цін. Прийняття запропонованого проекту Постанови Верховної Ради України дозволить забезпечити реалізацію конституційного права громадян України на достатній життєвий рівень для себе і своєї сім’ї, посилити ефективність механізму соціального захисту найуразливіших категорій населення країни: пенсіонерів, малозабезпечених, сімей з дітьми та інших, покращити рівень їхнього добробуту. </w:t>
      </w:r>
      <w:r w:rsidRPr="00640224">
        <w:rPr>
          <w:rStyle w:val="rvts9"/>
          <w:rFonts w:ascii="Times New Roman" w:eastAsia="Arial Unicode MS" w:hAnsi="Times New Roman"/>
          <w:bCs/>
          <w:sz w:val="28"/>
          <w:szCs w:val="28"/>
        </w:rPr>
        <w:t xml:space="preserve">Законопроект вручено з поданням </w:t>
      </w:r>
      <w:r w:rsidRPr="00640224">
        <w:rPr>
          <w:rFonts w:ascii="Times New Roman" w:hAnsi="Times New Roman"/>
          <w:sz w:val="28"/>
          <w:szCs w:val="28"/>
        </w:rPr>
        <w:t>Комітету з питань соціальної політики, зайнятості та пенсійного забезпечення про розгляд.</w:t>
      </w:r>
    </w:p>
    <w:p w:rsidR="00123870" w:rsidRPr="00640224" w:rsidRDefault="00123870" w:rsidP="00BA65FB">
      <w:pPr>
        <w:widowControl w:val="0"/>
        <w:spacing w:after="0"/>
        <w:ind w:firstLine="709"/>
        <w:jc w:val="both"/>
        <w:rPr>
          <w:rFonts w:ascii="Times New Roman" w:hAnsi="Times New Roman"/>
          <w:sz w:val="28"/>
          <w:szCs w:val="28"/>
        </w:rPr>
      </w:pPr>
      <w:r w:rsidRPr="00640224">
        <w:rPr>
          <w:rFonts w:ascii="Times New Roman" w:hAnsi="Times New Roman"/>
          <w:sz w:val="28"/>
          <w:szCs w:val="28"/>
        </w:rPr>
        <w:t xml:space="preserve">01 грудня 2017 року мною було зареєстровано </w:t>
      </w:r>
      <w:r w:rsidRPr="00640224">
        <w:rPr>
          <w:rFonts w:ascii="Times New Roman" w:hAnsi="Times New Roman"/>
          <w:b/>
          <w:sz w:val="28"/>
          <w:szCs w:val="28"/>
        </w:rPr>
        <w:t>проект Закону про засади національної стратегії збільшення зарплат та пенсій, створення нових робочих місць на 2018 - 2019 роки (Національна стратегія зростання заробітних плат та пенсій, створення нових робочих місць)</w:t>
      </w:r>
      <w:r w:rsidRPr="00640224">
        <w:rPr>
          <w:rFonts w:ascii="Times New Roman" w:hAnsi="Times New Roman"/>
          <w:sz w:val="28"/>
          <w:szCs w:val="28"/>
        </w:rPr>
        <w:t xml:space="preserve"> – реєстраційний номер 7352. Метою законопроекту є запровадження ряду заходів по зростанню мінімальних соціальних стандартів задля гідного рівня життя населення. Прийняття законопроекту сприятиме детінізації української економіки та підвищення економічного рівня життя населення. </w:t>
      </w:r>
      <w:r>
        <w:rPr>
          <w:rStyle w:val="rvts9"/>
          <w:rFonts w:ascii="Times New Roman" w:eastAsia="Arial Unicode MS" w:hAnsi="Times New Roman"/>
          <w:bCs/>
          <w:sz w:val="28"/>
          <w:szCs w:val="28"/>
        </w:rPr>
        <w:t>Наразі Стратегію розглянуто Комітетом і рекомендовано включити до порядку денного пленарного засідання Парламенту.</w:t>
      </w:r>
    </w:p>
    <w:p w:rsidR="00123870" w:rsidRPr="00640224" w:rsidRDefault="00123870" w:rsidP="00BA65FB">
      <w:pPr>
        <w:widowControl w:val="0"/>
        <w:spacing w:after="0"/>
        <w:ind w:firstLine="709"/>
        <w:jc w:val="both"/>
        <w:rPr>
          <w:rFonts w:ascii="Times New Roman" w:hAnsi="Times New Roman"/>
          <w:sz w:val="28"/>
          <w:szCs w:val="28"/>
        </w:rPr>
      </w:pPr>
      <w:r w:rsidRPr="00640224">
        <w:rPr>
          <w:rFonts w:ascii="Times New Roman" w:hAnsi="Times New Roman"/>
          <w:sz w:val="28"/>
          <w:szCs w:val="28"/>
        </w:rPr>
        <w:t xml:space="preserve">18 грудня 2017 року мною було зареєстровано </w:t>
      </w:r>
      <w:r w:rsidRPr="009021E7">
        <w:rPr>
          <w:rFonts w:ascii="Times New Roman" w:hAnsi="Times New Roman"/>
          <w:b/>
          <w:sz w:val="28"/>
          <w:szCs w:val="28"/>
        </w:rPr>
        <w:t>проект Закону про внесення змін до статті 341 Кримінального кодексу України (щодо посилення відповідальності за захоплення та знищення будівель та споруд, що забезпечують діяльність об'єднань громадян, зокрема, професійних спілок, їх об'єднань та/або організацій профспілок)</w:t>
      </w:r>
      <w:r>
        <w:rPr>
          <w:rFonts w:ascii="Times New Roman" w:hAnsi="Times New Roman"/>
          <w:sz w:val="28"/>
          <w:szCs w:val="28"/>
        </w:rPr>
        <w:t xml:space="preserve"> – </w:t>
      </w:r>
      <w:r w:rsidRPr="00640224">
        <w:rPr>
          <w:rFonts w:ascii="Times New Roman" w:hAnsi="Times New Roman"/>
          <w:sz w:val="28"/>
          <w:szCs w:val="28"/>
        </w:rPr>
        <w:t xml:space="preserve">реєстраційний номер 7412. </w:t>
      </w:r>
      <w:r w:rsidRPr="00640224">
        <w:rPr>
          <w:rFonts w:ascii="Times New Roman" w:hAnsi="Times New Roman"/>
          <w:sz w:val="28"/>
          <w:szCs w:val="28"/>
          <w:shd w:val="clear" w:color="auto" w:fill="FFFFFF"/>
        </w:rPr>
        <w:t xml:space="preserve">Метою законопроекту є </w:t>
      </w:r>
      <w:r w:rsidRPr="00640224">
        <w:rPr>
          <w:rFonts w:ascii="Times New Roman" w:hAnsi="Times New Roman"/>
          <w:sz w:val="28"/>
          <w:szCs w:val="28"/>
        </w:rPr>
        <w:t>запобігання захопленню та знищенню будівель та споруд, що забезпечують діяльність об’єднань громадян, зокрема, професійних спілок, їх об’єднань та/або організацій профспілок</w:t>
      </w:r>
      <w:r w:rsidRPr="00640224">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640224">
        <w:rPr>
          <w:rFonts w:ascii="Times New Roman" w:hAnsi="Times New Roman"/>
          <w:sz w:val="28"/>
          <w:szCs w:val="28"/>
        </w:rPr>
        <w:t>Прийняття законопроекту посилить відповідальність за захоплення та знищення будівель та споруд, що забезпечують діяльність об’єднань громадян, зокрема, професійних спілок, їх об’єднань та/або організацій профспілок.</w:t>
      </w:r>
      <w:r>
        <w:rPr>
          <w:rFonts w:ascii="Times New Roman" w:hAnsi="Times New Roman"/>
          <w:sz w:val="28"/>
          <w:szCs w:val="28"/>
        </w:rPr>
        <w:t xml:space="preserve"> </w:t>
      </w:r>
      <w:r w:rsidRPr="00640224">
        <w:rPr>
          <w:rStyle w:val="rvts9"/>
          <w:rFonts w:ascii="Times New Roman" w:eastAsia="Arial Unicode MS" w:hAnsi="Times New Roman"/>
          <w:bCs/>
          <w:sz w:val="28"/>
          <w:szCs w:val="28"/>
        </w:rPr>
        <w:t xml:space="preserve">Законопроект надано </w:t>
      </w:r>
      <w:r w:rsidRPr="00640224">
        <w:rPr>
          <w:rFonts w:ascii="Times New Roman" w:hAnsi="Times New Roman"/>
          <w:sz w:val="28"/>
          <w:szCs w:val="28"/>
        </w:rPr>
        <w:t>Комітету з питань соціальної політики, зайнятості та пенсійного забезпечення на ознайомлення та розгляд.</w:t>
      </w:r>
    </w:p>
    <w:p w:rsidR="00123870" w:rsidRPr="00640224" w:rsidRDefault="00123870" w:rsidP="00BA65FB">
      <w:pPr>
        <w:widowControl w:val="0"/>
        <w:spacing w:after="0"/>
        <w:ind w:firstLine="709"/>
        <w:jc w:val="both"/>
        <w:rPr>
          <w:sz w:val="28"/>
          <w:szCs w:val="28"/>
        </w:rPr>
      </w:pPr>
      <w:r w:rsidRPr="00640224">
        <w:rPr>
          <w:rFonts w:ascii="Times New Roman" w:hAnsi="Times New Roman"/>
          <w:sz w:val="28"/>
          <w:szCs w:val="28"/>
        </w:rPr>
        <w:t>17</w:t>
      </w:r>
      <w:r>
        <w:rPr>
          <w:rFonts w:ascii="Times New Roman" w:hAnsi="Times New Roman"/>
          <w:sz w:val="28"/>
          <w:szCs w:val="28"/>
        </w:rPr>
        <w:t xml:space="preserve"> </w:t>
      </w:r>
      <w:r w:rsidRPr="00640224">
        <w:rPr>
          <w:rFonts w:ascii="Times New Roman" w:hAnsi="Times New Roman"/>
          <w:sz w:val="28"/>
          <w:szCs w:val="28"/>
        </w:rPr>
        <w:t xml:space="preserve">січня 2018 року мною було зареєстровано </w:t>
      </w:r>
      <w:r w:rsidRPr="009021E7">
        <w:rPr>
          <w:rFonts w:ascii="Times New Roman" w:hAnsi="Times New Roman"/>
          <w:b/>
          <w:sz w:val="28"/>
          <w:szCs w:val="28"/>
        </w:rPr>
        <w:t>проект Постанови про деякі питання пенсійного забезпечення осіб, звільнених з військової служби, та деяких інших осіб</w:t>
      </w:r>
      <w:r>
        <w:rPr>
          <w:rFonts w:ascii="Times New Roman" w:hAnsi="Times New Roman"/>
          <w:sz w:val="28"/>
          <w:szCs w:val="28"/>
        </w:rPr>
        <w:t xml:space="preserve"> – </w:t>
      </w:r>
      <w:r w:rsidRPr="00640224">
        <w:rPr>
          <w:rFonts w:ascii="Times New Roman" w:hAnsi="Times New Roman"/>
          <w:sz w:val="28"/>
          <w:szCs w:val="28"/>
        </w:rPr>
        <w:t xml:space="preserve">реєстраційний номер 7492. </w:t>
      </w:r>
      <w:r w:rsidRPr="00640224">
        <w:rPr>
          <w:rFonts w:ascii="Times New Roman" w:hAnsi="Times New Roman"/>
          <w:bCs/>
          <w:sz w:val="28"/>
          <w:szCs w:val="28"/>
        </w:rPr>
        <w:t xml:space="preserve">Мета і завдання проекту – посилення соціального захисту осіб, звільнених з військової служби, та деяких інших осіб, шляхом вжиття заходів для усунення диспропорції у пенсійному забезпеченні військовослужбовців та правоохоронних органів в залежності від термінів призначення пенсій. </w:t>
      </w:r>
      <w:r w:rsidRPr="00640224">
        <w:rPr>
          <w:rFonts w:ascii="Times New Roman" w:hAnsi="Times New Roman"/>
          <w:sz w:val="28"/>
          <w:szCs w:val="28"/>
        </w:rPr>
        <w:t xml:space="preserve">Прийняття запропонованого проекту Постанови Верховної Ради України забезпечить </w:t>
      </w:r>
      <w:r w:rsidRPr="00640224">
        <w:rPr>
          <w:rFonts w:ascii="Times New Roman" w:hAnsi="Times New Roman"/>
          <w:bCs/>
          <w:sz w:val="28"/>
          <w:szCs w:val="28"/>
        </w:rPr>
        <w:t xml:space="preserve">посилення соціального захисту осіб, звільнених з військової служби, та деяких інших осіб, шляхом вжиття заходів для </w:t>
      </w:r>
      <w:r w:rsidRPr="00640224">
        <w:rPr>
          <w:rFonts w:ascii="Times New Roman" w:eastAsia="Arial Unicode MS" w:hAnsi="Times New Roman"/>
          <w:bCs/>
          <w:sz w:val="28"/>
          <w:szCs w:val="28"/>
        </w:rPr>
        <w:t>усу</w:t>
      </w:r>
      <w:r w:rsidRPr="00640224">
        <w:rPr>
          <w:rFonts w:ascii="Times New Roman" w:hAnsi="Times New Roman"/>
          <w:bCs/>
          <w:sz w:val="28"/>
          <w:szCs w:val="28"/>
        </w:rPr>
        <w:t>нення</w:t>
      </w:r>
      <w:r w:rsidRPr="00640224">
        <w:rPr>
          <w:rFonts w:ascii="Times New Roman" w:eastAsia="Arial Unicode MS" w:hAnsi="Times New Roman"/>
          <w:bCs/>
          <w:sz w:val="28"/>
          <w:szCs w:val="28"/>
        </w:rPr>
        <w:t xml:space="preserve"> диспропорції у пенсійному забезпеченні військовослужбовців та </w:t>
      </w:r>
      <w:r w:rsidRPr="00640224">
        <w:rPr>
          <w:rFonts w:ascii="Times New Roman" w:hAnsi="Times New Roman"/>
          <w:bCs/>
          <w:sz w:val="28"/>
          <w:szCs w:val="28"/>
        </w:rPr>
        <w:t>правоохоронних органів</w:t>
      </w:r>
      <w:r w:rsidRPr="00640224">
        <w:rPr>
          <w:rFonts w:ascii="Times New Roman" w:eastAsia="Arial Unicode MS" w:hAnsi="Times New Roman"/>
          <w:bCs/>
          <w:sz w:val="28"/>
          <w:szCs w:val="28"/>
        </w:rPr>
        <w:t xml:space="preserve"> в залежності від термінів призначення пенсій</w:t>
      </w:r>
      <w:r w:rsidRPr="00640224">
        <w:rPr>
          <w:rFonts w:ascii="Times New Roman" w:hAnsi="Times New Roman"/>
          <w:bCs/>
          <w:sz w:val="28"/>
          <w:szCs w:val="28"/>
        </w:rPr>
        <w:t>.</w:t>
      </w:r>
      <w:r>
        <w:rPr>
          <w:rFonts w:ascii="Times New Roman" w:hAnsi="Times New Roman"/>
          <w:bCs/>
          <w:sz w:val="28"/>
          <w:szCs w:val="28"/>
        </w:rPr>
        <w:t xml:space="preserve"> </w:t>
      </w:r>
      <w:r w:rsidRPr="00640224">
        <w:rPr>
          <w:rFonts w:ascii="Times New Roman" w:hAnsi="Times New Roman"/>
          <w:sz w:val="28"/>
          <w:szCs w:val="28"/>
        </w:rPr>
        <w:t>За розглядом законопроекту вручено подання Комітету з питань соціальної політики, зайнятості та пенсійного забезпечення про розгляд.</w:t>
      </w:r>
    </w:p>
    <w:p w:rsidR="00123870" w:rsidRDefault="00123870" w:rsidP="00BA65FB">
      <w:pPr>
        <w:spacing w:after="0"/>
        <w:ind w:firstLine="708"/>
        <w:jc w:val="both"/>
        <w:rPr>
          <w:rFonts w:ascii="Times New Roman" w:hAnsi="Times New Roman"/>
          <w:sz w:val="28"/>
          <w:szCs w:val="28"/>
        </w:rPr>
      </w:pPr>
      <w:r w:rsidRPr="00640224">
        <w:rPr>
          <w:rFonts w:ascii="Times New Roman" w:hAnsi="Times New Roman"/>
          <w:sz w:val="28"/>
          <w:szCs w:val="28"/>
        </w:rPr>
        <w:t xml:space="preserve">Разом із Федерацією профспілок України та СПО профспілок ми спільно працювали над Основними напрямами бюджетної політики та безпосередньо </w:t>
      </w:r>
      <w:r w:rsidRPr="009021E7">
        <w:rPr>
          <w:rFonts w:ascii="Times New Roman" w:hAnsi="Times New Roman"/>
          <w:b/>
          <w:sz w:val="28"/>
          <w:szCs w:val="28"/>
        </w:rPr>
        <w:t>проектом Державного бюджету</w:t>
      </w:r>
      <w:r w:rsidRPr="00640224">
        <w:rPr>
          <w:rFonts w:ascii="Times New Roman" w:hAnsi="Times New Roman"/>
          <w:sz w:val="28"/>
          <w:szCs w:val="28"/>
        </w:rPr>
        <w:t>. Так, у вересні 2017 року Спільний представницький орган профспілок на національному рівні запропонував внести пропозиції до другого читання до проекту Закону України «Про державний бюджет України на 2018 рік». Із 24 пропозицій Парламентом враховано шість. Водночас, кожну пропозицію і послідовно відстоював як на засіданні Комітету, так і у залі Верховної Ради.</w:t>
      </w:r>
    </w:p>
    <w:p w:rsidR="00123870" w:rsidRPr="009659EA" w:rsidRDefault="00123870" w:rsidP="00BA65FB">
      <w:pPr>
        <w:spacing w:after="0"/>
        <w:ind w:firstLine="708"/>
        <w:jc w:val="both"/>
        <w:rPr>
          <w:rStyle w:val="rvts0"/>
          <w:sz w:val="28"/>
          <w:szCs w:val="28"/>
        </w:rPr>
      </w:pPr>
      <w:r w:rsidRPr="008A7D92">
        <w:rPr>
          <w:rFonts w:ascii="Times New Roman" w:hAnsi="Times New Roman"/>
          <w:sz w:val="28"/>
          <w:szCs w:val="28"/>
        </w:rPr>
        <w:t xml:space="preserve">Окремо варто сказати про пенсійну реформу. </w:t>
      </w:r>
      <w:r w:rsidRPr="002E6DB3">
        <w:rPr>
          <w:rFonts w:ascii="Times New Roman" w:hAnsi="Times New Roman"/>
          <w:sz w:val="28"/>
          <w:szCs w:val="28"/>
        </w:rPr>
        <w:t>23 червня 2017 року мною було зареєстровано</w:t>
      </w:r>
      <w:r>
        <w:rPr>
          <w:rFonts w:ascii="Times New Roman" w:hAnsi="Times New Roman"/>
          <w:sz w:val="28"/>
          <w:szCs w:val="28"/>
        </w:rPr>
        <w:t xml:space="preserve"> альтернативний до урядового</w:t>
      </w:r>
      <w:r w:rsidRPr="002E6DB3">
        <w:rPr>
          <w:rFonts w:ascii="Times New Roman" w:hAnsi="Times New Roman"/>
          <w:sz w:val="28"/>
          <w:szCs w:val="28"/>
        </w:rPr>
        <w:t xml:space="preserve"> </w:t>
      </w:r>
      <w:r w:rsidRPr="008A7D92">
        <w:rPr>
          <w:rFonts w:ascii="Times New Roman" w:hAnsi="Times New Roman"/>
          <w:b/>
          <w:sz w:val="28"/>
          <w:szCs w:val="28"/>
        </w:rPr>
        <w:t>проект Закону України «Про внесення змін до деяких законодавчих актів України щодо підвищення пенсій»</w:t>
      </w:r>
      <w:r w:rsidRPr="002E6DB3">
        <w:rPr>
          <w:rFonts w:ascii="Times New Roman" w:hAnsi="Times New Roman"/>
          <w:sz w:val="28"/>
          <w:szCs w:val="28"/>
        </w:rPr>
        <w:t xml:space="preserve"> - реєстраційний номер 6614-1. Метою альтернативного законопроекту було</w:t>
      </w:r>
      <w:r>
        <w:rPr>
          <w:rFonts w:ascii="Times New Roman" w:hAnsi="Times New Roman"/>
          <w:sz w:val="28"/>
          <w:szCs w:val="28"/>
        </w:rPr>
        <w:t xml:space="preserve"> </w:t>
      </w:r>
      <w:r w:rsidRPr="002E6DB3">
        <w:rPr>
          <w:rFonts w:ascii="Times New Roman" w:hAnsi="Times New Roman"/>
          <w:sz w:val="28"/>
          <w:szCs w:val="28"/>
        </w:rPr>
        <w:t xml:space="preserve">належне пенсійне забезпечення та пенсійні виплати пенсіонерам, які пропонувалось встановити з додаткових джерел для наповнення Пенсійного Фонду України, зокрема, шляхом спрямування коштів отриманих від </w:t>
      </w:r>
      <w:r w:rsidRPr="009659EA">
        <w:rPr>
          <w:rFonts w:ascii="Times New Roman" w:hAnsi="Times New Roman"/>
          <w:sz w:val="28"/>
          <w:szCs w:val="28"/>
        </w:rPr>
        <w:t>оптимізації державних видатків, запобігання корупції, детінізації, деолігархізації, націоналізації та дебюрократизації</w:t>
      </w:r>
      <w:r w:rsidRPr="009659EA">
        <w:rPr>
          <w:rStyle w:val="rvts0"/>
          <w:sz w:val="28"/>
          <w:szCs w:val="28"/>
        </w:rPr>
        <w:t xml:space="preserve">. </w:t>
      </w:r>
    </w:p>
    <w:p w:rsidR="00123870" w:rsidRPr="009659EA" w:rsidRDefault="00123870" w:rsidP="00BA65FB">
      <w:pPr>
        <w:spacing w:after="0"/>
        <w:ind w:firstLine="708"/>
        <w:jc w:val="both"/>
        <w:rPr>
          <w:rFonts w:ascii="Times New Roman" w:hAnsi="Times New Roman"/>
          <w:sz w:val="28"/>
          <w:szCs w:val="28"/>
        </w:rPr>
      </w:pPr>
      <w:r w:rsidRPr="009659EA">
        <w:rPr>
          <w:rStyle w:val="rvts0"/>
          <w:sz w:val="28"/>
          <w:szCs w:val="28"/>
        </w:rPr>
        <w:t xml:space="preserve">При розгляді законопроекту у Комітеті </w:t>
      </w:r>
      <w:r w:rsidRPr="009659EA">
        <w:rPr>
          <w:rFonts w:ascii="Times New Roman" w:hAnsi="Times New Roman"/>
          <w:sz w:val="28"/>
          <w:szCs w:val="28"/>
        </w:rPr>
        <w:t xml:space="preserve">з питань соціальної політики, зайнятості та пенсійного забезпечення було прийнято рішення про врахування пропозицій альтернативного законопроекту 6614-1 до другого читання щодо основного законопроекту. </w:t>
      </w:r>
      <w:r w:rsidRPr="009659EA">
        <w:rPr>
          <w:rStyle w:val="rvts0"/>
          <w:sz w:val="28"/>
          <w:szCs w:val="28"/>
        </w:rPr>
        <w:t xml:space="preserve">Слід відмітити, що основною метою </w:t>
      </w:r>
      <w:r>
        <w:rPr>
          <w:rStyle w:val="rvts0"/>
          <w:sz w:val="28"/>
          <w:szCs w:val="28"/>
        </w:rPr>
        <w:t xml:space="preserve">нашого спільного із профспілками </w:t>
      </w:r>
      <w:r w:rsidRPr="009659EA">
        <w:rPr>
          <w:rFonts w:ascii="Times New Roman" w:hAnsi="Times New Roman"/>
          <w:sz w:val="28"/>
          <w:szCs w:val="28"/>
        </w:rPr>
        <w:t>проекту було визначення мінімального розміру пенсії та встановлення її на рівні трьох мінімальних заробітних плат, що сприяло б поваленню укоріненого соціального гніту серед пенсіонерів України.</w:t>
      </w:r>
    </w:p>
    <w:p w:rsidR="00123870" w:rsidRDefault="00123870" w:rsidP="00BA65FB">
      <w:pPr>
        <w:spacing w:after="0"/>
        <w:ind w:firstLine="720"/>
        <w:jc w:val="both"/>
        <w:rPr>
          <w:rFonts w:ascii="Times New Roman" w:hAnsi="Times New Roman"/>
          <w:sz w:val="28"/>
          <w:szCs w:val="28"/>
        </w:rPr>
      </w:pPr>
      <w:r w:rsidRPr="009659EA">
        <w:rPr>
          <w:rFonts w:ascii="Times New Roman" w:hAnsi="Times New Roman"/>
          <w:sz w:val="28"/>
          <w:szCs w:val="28"/>
        </w:rPr>
        <w:t>Законопроект за реєстр. № 6614-1, н</w:t>
      </w:r>
      <w:r w:rsidRPr="009659EA">
        <w:rPr>
          <w:rFonts w:ascii="Times New Roman" w:hAnsi="Times New Roman"/>
          <w:bCs/>
          <w:sz w:val="28"/>
          <w:szCs w:val="28"/>
        </w:rPr>
        <w:t>а відміну від Урядового, передбача</w:t>
      </w:r>
      <w:r>
        <w:rPr>
          <w:rFonts w:ascii="Times New Roman" w:hAnsi="Times New Roman"/>
          <w:bCs/>
          <w:sz w:val="28"/>
          <w:szCs w:val="28"/>
        </w:rPr>
        <w:t>в</w:t>
      </w:r>
      <w:r w:rsidRPr="009659EA">
        <w:rPr>
          <w:rFonts w:ascii="Times New Roman" w:hAnsi="Times New Roman"/>
          <w:bCs/>
          <w:sz w:val="28"/>
          <w:szCs w:val="28"/>
        </w:rPr>
        <w:t>:</w:t>
      </w:r>
      <w:r>
        <w:rPr>
          <w:rFonts w:ascii="Times New Roman" w:hAnsi="Times New Roman"/>
          <w:bCs/>
          <w:sz w:val="28"/>
          <w:szCs w:val="28"/>
        </w:rPr>
        <w:t xml:space="preserve"> </w:t>
      </w:r>
      <w:r w:rsidRPr="009659EA">
        <w:rPr>
          <w:rFonts w:ascii="Times New Roman" w:hAnsi="Times New Roman"/>
          <w:bCs/>
          <w:sz w:val="28"/>
          <w:szCs w:val="28"/>
        </w:rPr>
        <w:t>1) встановлення м</w:t>
      </w:r>
      <w:r w:rsidRPr="009659EA">
        <w:rPr>
          <w:rFonts w:ascii="Times New Roman" w:hAnsi="Times New Roman"/>
          <w:sz w:val="28"/>
          <w:szCs w:val="28"/>
        </w:rPr>
        <w:t>інімального розміру</w:t>
      </w:r>
      <w:r w:rsidRPr="002E6DB3">
        <w:rPr>
          <w:rFonts w:ascii="Times New Roman" w:hAnsi="Times New Roman"/>
          <w:sz w:val="28"/>
          <w:szCs w:val="28"/>
        </w:rPr>
        <w:t xml:space="preserve"> пенсії за віком на рівні трьох мінімальних заробітних плат, встановлених законом про державний бюджет на відповідний рік, а мінімальний розмір пенсії особам, на яких поширюється дія Закону України «Про підвищення престижності шахтарської праці» - у розмірі не менш як п’ять розмірів мінімальної заробітної плати, встановленої законом;</w:t>
      </w:r>
      <w:r>
        <w:rPr>
          <w:rFonts w:ascii="Times New Roman" w:hAnsi="Times New Roman"/>
          <w:bCs/>
          <w:sz w:val="28"/>
          <w:szCs w:val="28"/>
        </w:rPr>
        <w:t xml:space="preserve"> 2) </w:t>
      </w:r>
      <w:r w:rsidRPr="002E6DB3">
        <w:rPr>
          <w:rFonts w:ascii="Times New Roman" w:hAnsi="Times New Roman"/>
          <w:sz w:val="28"/>
          <w:szCs w:val="28"/>
        </w:rPr>
        <w:t>здійснення індексації пенсій відповідно до Закону України «Про індексацію грошових доходів населення» не лише за рахунок коштів Пенсійного фонду України, Державного бюджету України, але і за рахунок коштів, отриманих від оптимізації державних видатків, запобігання корупції, детінізації, деолігархізації, націоналізації та дебюрократизації;</w:t>
      </w:r>
      <w:r>
        <w:rPr>
          <w:rFonts w:ascii="Times New Roman" w:hAnsi="Times New Roman"/>
          <w:sz w:val="28"/>
          <w:szCs w:val="28"/>
        </w:rPr>
        <w:t xml:space="preserve"> </w:t>
      </w:r>
      <w:r>
        <w:rPr>
          <w:rFonts w:ascii="Times New Roman" w:hAnsi="Times New Roman"/>
          <w:bCs/>
          <w:sz w:val="28"/>
          <w:szCs w:val="28"/>
        </w:rPr>
        <w:t xml:space="preserve">3) </w:t>
      </w:r>
      <w:r w:rsidRPr="002E6DB3">
        <w:rPr>
          <w:rFonts w:ascii="Times New Roman" w:hAnsi="Times New Roman"/>
          <w:bCs/>
          <w:sz w:val="28"/>
          <w:szCs w:val="28"/>
        </w:rPr>
        <w:t>збереження величини оцінки одного року страхового стажу та страхового стажу, необхідного для призначення пенсії за віком.</w:t>
      </w:r>
      <w:r>
        <w:rPr>
          <w:rFonts w:ascii="Times New Roman" w:hAnsi="Times New Roman"/>
          <w:bCs/>
          <w:sz w:val="28"/>
          <w:szCs w:val="28"/>
        </w:rPr>
        <w:t xml:space="preserve"> </w:t>
      </w:r>
      <w:r>
        <w:rPr>
          <w:rFonts w:ascii="Times New Roman" w:hAnsi="Times New Roman"/>
          <w:sz w:val="28"/>
          <w:szCs w:val="28"/>
        </w:rPr>
        <w:t>Зважаючи на необхідність удосконалення пенсійної системи з метою її справедливості, враховуючи критичний стан життя пенсіонерів України та те, що абсолютна більшість з них знаходиться за межею бідності, а також те, що внаслідок прийняття Урядового законопроекту ситуація жодним чином не покращилась, відмова у прийнятті за основу законопроекту № 6614-1 була необґрунтованою та несправедливою по відношенню до простих людей. Вирішення проблем щодо забезпечення пенсіонерів належним матеріальним забезпеченням є актуальним питанням у моїй діяльності, як представника народу у Верховній Раді України, однак, за відсутності політичної волі у більшості народних обранців, обрати дійсно вірний та дієвий шлях для громадян нашої держави є важкою працею.</w:t>
      </w:r>
    </w:p>
    <w:p w:rsidR="00123870" w:rsidRDefault="00123870" w:rsidP="00BA65FB">
      <w:pPr>
        <w:spacing w:after="0"/>
        <w:ind w:firstLine="720"/>
        <w:jc w:val="both"/>
        <w:rPr>
          <w:rFonts w:ascii="Times New Roman" w:hAnsi="Times New Roman"/>
          <w:sz w:val="28"/>
          <w:szCs w:val="28"/>
        </w:rPr>
      </w:pPr>
    </w:p>
    <w:p w:rsidR="00123870" w:rsidRDefault="00123870" w:rsidP="00BA65FB">
      <w:pPr>
        <w:spacing w:after="0"/>
        <w:ind w:firstLine="720"/>
        <w:jc w:val="both"/>
        <w:rPr>
          <w:rFonts w:ascii="Times New Roman" w:hAnsi="Times New Roman"/>
          <w:sz w:val="28"/>
          <w:szCs w:val="28"/>
        </w:rPr>
      </w:pPr>
    </w:p>
    <w:p w:rsidR="00123870" w:rsidRDefault="00123870" w:rsidP="00BA65FB">
      <w:pPr>
        <w:spacing w:after="0"/>
        <w:ind w:firstLine="720"/>
        <w:jc w:val="both"/>
        <w:rPr>
          <w:rFonts w:ascii="Times New Roman" w:hAnsi="Times New Roman"/>
          <w:sz w:val="28"/>
          <w:szCs w:val="28"/>
        </w:rPr>
      </w:pPr>
    </w:p>
    <w:p w:rsidR="00123870" w:rsidRDefault="00123870" w:rsidP="00BA65FB">
      <w:pPr>
        <w:spacing w:after="0"/>
        <w:ind w:firstLine="720"/>
        <w:jc w:val="both"/>
        <w:rPr>
          <w:rFonts w:ascii="Times New Roman" w:hAnsi="Times New Roman"/>
          <w:sz w:val="28"/>
          <w:szCs w:val="28"/>
        </w:rPr>
      </w:pPr>
    </w:p>
    <w:p w:rsidR="00123870" w:rsidRDefault="00123870" w:rsidP="00BA65FB">
      <w:pPr>
        <w:spacing w:after="0"/>
        <w:ind w:firstLine="720"/>
        <w:jc w:val="both"/>
        <w:rPr>
          <w:rFonts w:ascii="Times New Roman" w:hAnsi="Times New Roman"/>
          <w:b/>
          <w:i/>
          <w:sz w:val="28"/>
          <w:szCs w:val="28"/>
        </w:rPr>
      </w:pPr>
      <w:r w:rsidRPr="001A602D">
        <w:rPr>
          <w:rFonts w:ascii="Times New Roman" w:hAnsi="Times New Roman"/>
          <w:b/>
          <w:i/>
          <w:sz w:val="28"/>
          <w:szCs w:val="28"/>
        </w:rPr>
        <w:t>Акції протесту, зустрічі, поїздки</w:t>
      </w:r>
    </w:p>
    <w:p w:rsidR="00123870" w:rsidRPr="001A602D" w:rsidRDefault="00123870" w:rsidP="00BA65FB">
      <w:pPr>
        <w:spacing w:after="0"/>
        <w:ind w:firstLine="720"/>
        <w:jc w:val="both"/>
        <w:rPr>
          <w:rFonts w:ascii="Times New Roman" w:hAnsi="Times New Roman"/>
          <w:b/>
          <w:i/>
          <w:sz w:val="28"/>
          <w:szCs w:val="28"/>
        </w:rPr>
      </w:pPr>
    </w:p>
    <w:p w:rsidR="00123870" w:rsidRDefault="00123870" w:rsidP="00BA65FB">
      <w:pPr>
        <w:shd w:val="clear" w:color="auto" w:fill="FFFFFF"/>
        <w:spacing w:after="25"/>
        <w:textAlignment w:val="center"/>
        <w:outlineLvl w:val="4"/>
        <w:rPr>
          <w:rFonts w:ascii="inherit" w:hAnsi="inherit" w:cs="Helvetica"/>
          <w:color w:val="1D2129"/>
          <w:sz w:val="18"/>
          <w:szCs w:val="18"/>
        </w:rPr>
      </w:pPr>
    </w:p>
    <w:p w:rsidR="00123870" w:rsidRPr="00253836" w:rsidRDefault="00123870" w:rsidP="00BA65FB">
      <w:pPr>
        <w:spacing w:after="0"/>
        <w:ind w:firstLine="720"/>
        <w:jc w:val="both"/>
        <w:rPr>
          <w:rFonts w:ascii="Times New Roman" w:hAnsi="Times New Roman"/>
          <w:sz w:val="28"/>
          <w:szCs w:val="28"/>
        </w:rPr>
      </w:pPr>
      <w:r w:rsidRPr="00253836">
        <w:rPr>
          <w:rFonts w:ascii="Times New Roman" w:hAnsi="Times New Roman"/>
          <w:sz w:val="28"/>
          <w:szCs w:val="28"/>
        </w:rPr>
        <w:t xml:space="preserve">У 2017 році разом із профспілками ми провели </w:t>
      </w:r>
      <w:r w:rsidRPr="00FA03B2">
        <w:rPr>
          <w:rFonts w:ascii="Times New Roman" w:hAnsi="Times New Roman"/>
          <w:b/>
          <w:sz w:val="28"/>
          <w:szCs w:val="28"/>
        </w:rPr>
        <w:t>свято 1 Травня</w:t>
      </w:r>
      <w:r w:rsidRPr="00253836">
        <w:rPr>
          <w:rFonts w:ascii="Times New Roman" w:hAnsi="Times New Roman"/>
          <w:sz w:val="28"/>
          <w:szCs w:val="28"/>
        </w:rPr>
        <w:t xml:space="preserve"> – День Солідарності трудящих. На головній вулиці країни – Хрещатику провели багатотисячний марш солідарності.</w:t>
      </w:r>
    </w:p>
    <w:p w:rsidR="00123870" w:rsidRPr="005D06AA" w:rsidRDefault="00123870" w:rsidP="00BA65FB">
      <w:pPr>
        <w:spacing w:after="0"/>
        <w:ind w:firstLine="720"/>
        <w:jc w:val="both"/>
        <w:rPr>
          <w:rFonts w:ascii="Times New Roman" w:hAnsi="Times New Roman"/>
          <w:sz w:val="28"/>
          <w:szCs w:val="28"/>
        </w:rPr>
      </w:pPr>
      <w:r w:rsidRPr="00FA03B2">
        <w:rPr>
          <w:rFonts w:ascii="Times New Roman" w:hAnsi="Times New Roman"/>
          <w:b/>
          <w:sz w:val="28"/>
          <w:szCs w:val="28"/>
        </w:rPr>
        <w:t>23 травня</w:t>
      </w:r>
      <w:r w:rsidRPr="00253836">
        <w:rPr>
          <w:rFonts w:ascii="Times New Roman" w:hAnsi="Times New Roman"/>
          <w:sz w:val="28"/>
          <w:szCs w:val="28"/>
        </w:rPr>
        <w:t xml:space="preserve"> </w:t>
      </w:r>
      <w:r>
        <w:rPr>
          <w:rFonts w:ascii="Times New Roman" w:hAnsi="Times New Roman"/>
          <w:sz w:val="28"/>
          <w:szCs w:val="28"/>
        </w:rPr>
        <w:t xml:space="preserve">я відвідав місто Черкаси. Понад 1000 мітингарів вийшли під стіни Черкаської облдержадміністрації, аби із Черкасиобленерго розрахувалися по зарплатних боргах. </w:t>
      </w:r>
      <w:r w:rsidRPr="008B1963">
        <w:rPr>
          <w:rFonts w:ascii="Times New Roman" w:hAnsi="Times New Roman"/>
          <w:sz w:val="28"/>
          <w:szCs w:val="28"/>
        </w:rPr>
        <w:t>Людям понад 4 місяці не плат</w:t>
      </w:r>
      <w:r w:rsidRPr="005D06AA">
        <w:rPr>
          <w:rFonts w:ascii="Times New Roman" w:hAnsi="Times New Roman"/>
          <w:sz w:val="28"/>
          <w:szCs w:val="28"/>
        </w:rPr>
        <w:t>или</w:t>
      </w:r>
      <w:r w:rsidRPr="008B1963">
        <w:rPr>
          <w:rFonts w:ascii="Times New Roman" w:hAnsi="Times New Roman"/>
          <w:sz w:val="28"/>
          <w:szCs w:val="28"/>
        </w:rPr>
        <w:t xml:space="preserve"> зарплату, а на підприємстві закінчились матеріали і пальне, на випадок аварій.</w:t>
      </w:r>
    </w:p>
    <w:p w:rsidR="00123870" w:rsidRDefault="00123870" w:rsidP="00BA65FB">
      <w:pPr>
        <w:spacing w:after="0"/>
        <w:ind w:firstLine="720"/>
        <w:jc w:val="both"/>
        <w:rPr>
          <w:rFonts w:ascii="Times New Roman" w:hAnsi="Times New Roman"/>
          <w:sz w:val="28"/>
          <w:szCs w:val="28"/>
        </w:rPr>
      </w:pPr>
      <w:r w:rsidRPr="00FA03B2">
        <w:rPr>
          <w:rFonts w:ascii="Times New Roman" w:hAnsi="Times New Roman"/>
          <w:b/>
          <w:sz w:val="28"/>
          <w:szCs w:val="28"/>
        </w:rPr>
        <w:t>У травні відновили роботу Черкаського «Азоту»,</w:t>
      </w:r>
      <w:r w:rsidRPr="005D06AA">
        <w:rPr>
          <w:rFonts w:ascii="Times New Roman" w:hAnsi="Times New Roman"/>
          <w:sz w:val="28"/>
          <w:szCs w:val="28"/>
        </w:rPr>
        <w:t xml:space="preserve"> аби підприємство почало нарешті повноцінно працювати. Провели спільний брифінг у Парламенті із Головою Федерації профспілок Черкаської області Шевченком П.В. за результатами спільною діяльності по відновленню роботи підприємства. </w:t>
      </w:r>
    </w:p>
    <w:p w:rsidR="00123870" w:rsidRDefault="00123870" w:rsidP="00BA65FB">
      <w:pPr>
        <w:spacing w:after="0"/>
        <w:ind w:firstLine="720"/>
        <w:jc w:val="both"/>
        <w:rPr>
          <w:rFonts w:ascii="Times New Roman" w:hAnsi="Times New Roman"/>
          <w:sz w:val="28"/>
          <w:szCs w:val="28"/>
        </w:rPr>
      </w:pPr>
      <w:r w:rsidRPr="00FA03B2">
        <w:rPr>
          <w:rFonts w:ascii="Times New Roman" w:hAnsi="Times New Roman"/>
          <w:b/>
          <w:sz w:val="28"/>
          <w:szCs w:val="28"/>
        </w:rPr>
        <w:t>25 травня домоглися</w:t>
      </w:r>
      <w:r>
        <w:rPr>
          <w:rFonts w:ascii="Times New Roman" w:hAnsi="Times New Roman"/>
          <w:sz w:val="28"/>
          <w:szCs w:val="28"/>
        </w:rPr>
        <w:t xml:space="preserve"> прийняття рішення транспортним комітетом Верховної Ради </w:t>
      </w:r>
      <w:r w:rsidRPr="00FA03B2">
        <w:rPr>
          <w:rFonts w:ascii="Times New Roman" w:hAnsi="Times New Roman"/>
          <w:b/>
          <w:sz w:val="28"/>
          <w:szCs w:val="28"/>
        </w:rPr>
        <w:t>щодо зняття обмеження права на страйк</w:t>
      </w:r>
      <w:r>
        <w:rPr>
          <w:rFonts w:ascii="Times New Roman" w:hAnsi="Times New Roman"/>
          <w:sz w:val="28"/>
          <w:szCs w:val="28"/>
        </w:rPr>
        <w:t xml:space="preserve">. </w:t>
      </w:r>
    </w:p>
    <w:p w:rsidR="00123870" w:rsidRPr="004355DA" w:rsidRDefault="00123870" w:rsidP="00BA65FB">
      <w:pPr>
        <w:spacing w:after="0"/>
        <w:ind w:firstLine="720"/>
        <w:jc w:val="both"/>
        <w:rPr>
          <w:rFonts w:ascii="Times New Roman" w:hAnsi="Times New Roman"/>
          <w:sz w:val="28"/>
          <w:szCs w:val="28"/>
        </w:rPr>
      </w:pPr>
      <w:r>
        <w:rPr>
          <w:rFonts w:ascii="Times New Roman" w:hAnsi="Times New Roman"/>
          <w:sz w:val="28"/>
          <w:szCs w:val="28"/>
        </w:rPr>
        <w:t xml:space="preserve">25 травня продовжили боротьбу за права робітників Черкасиобленерго. </w:t>
      </w:r>
      <w:r w:rsidRPr="00FA03B2">
        <w:rPr>
          <w:rFonts w:ascii="Times New Roman" w:hAnsi="Times New Roman"/>
          <w:b/>
          <w:sz w:val="28"/>
          <w:szCs w:val="28"/>
        </w:rPr>
        <w:t xml:space="preserve">На спільному брифінгу звернулися </w:t>
      </w:r>
      <w:r w:rsidRPr="008B1963">
        <w:rPr>
          <w:rFonts w:ascii="Times New Roman" w:hAnsi="Times New Roman"/>
          <w:b/>
          <w:sz w:val="28"/>
          <w:szCs w:val="28"/>
        </w:rPr>
        <w:t>до Президента, Уряду та Генпрокуратури</w:t>
      </w:r>
      <w:r w:rsidRPr="008B1963">
        <w:rPr>
          <w:rFonts w:ascii="Times New Roman" w:hAnsi="Times New Roman"/>
          <w:sz w:val="28"/>
          <w:szCs w:val="28"/>
        </w:rPr>
        <w:t xml:space="preserve"> з вимогою втрутитись у ситуацію.</w:t>
      </w:r>
    </w:p>
    <w:p w:rsidR="00123870" w:rsidRDefault="00123870" w:rsidP="00BA65FB">
      <w:pPr>
        <w:spacing w:after="0"/>
        <w:ind w:firstLine="720"/>
        <w:jc w:val="both"/>
        <w:rPr>
          <w:rFonts w:ascii="Times New Roman" w:hAnsi="Times New Roman"/>
          <w:sz w:val="28"/>
          <w:szCs w:val="28"/>
        </w:rPr>
      </w:pPr>
      <w:r w:rsidRPr="004355DA">
        <w:rPr>
          <w:rFonts w:ascii="Times New Roman" w:hAnsi="Times New Roman"/>
          <w:sz w:val="28"/>
          <w:szCs w:val="28"/>
        </w:rPr>
        <w:t>31 травня взяв участь у мітингу профспілки Миколаїв</w:t>
      </w:r>
      <w:r>
        <w:rPr>
          <w:rFonts w:ascii="Times New Roman" w:hAnsi="Times New Roman"/>
          <w:sz w:val="28"/>
          <w:szCs w:val="28"/>
        </w:rPr>
        <w:t xml:space="preserve">ського суднобудівного заводу ім. 61 комунара з вимогою погасити 54-мільйонний борг по заробітній платі. </w:t>
      </w:r>
    </w:p>
    <w:p w:rsidR="00123870" w:rsidRDefault="00123870" w:rsidP="00BA65FB">
      <w:pPr>
        <w:spacing w:after="0"/>
        <w:ind w:firstLine="720"/>
        <w:jc w:val="both"/>
        <w:rPr>
          <w:rFonts w:ascii="Times New Roman" w:hAnsi="Times New Roman"/>
          <w:sz w:val="28"/>
          <w:szCs w:val="28"/>
        </w:rPr>
      </w:pPr>
      <w:r w:rsidRPr="007D26EF">
        <w:rPr>
          <w:rFonts w:ascii="Times New Roman" w:hAnsi="Times New Roman"/>
          <w:b/>
          <w:sz w:val="28"/>
          <w:szCs w:val="28"/>
        </w:rPr>
        <w:t>У червня 2017 року</w:t>
      </w:r>
      <w:r>
        <w:rPr>
          <w:rFonts w:ascii="Times New Roman" w:hAnsi="Times New Roman"/>
          <w:sz w:val="28"/>
          <w:szCs w:val="28"/>
        </w:rPr>
        <w:t xml:space="preserve"> багато працювали із первинною профспілкою ПрАТ «Сєвєродонецьке об’єднання Азот» та Профспілкою хімічної промисловості для відновлення роботи підприємства у Сєвєродонецьку та забезпечення прав його працівників. Після численних багатосторонніх перемовин, у тому числі </w:t>
      </w:r>
      <w:r w:rsidRPr="00AD6768">
        <w:rPr>
          <w:rFonts w:ascii="Times New Roman" w:hAnsi="Times New Roman"/>
          <w:sz w:val="28"/>
          <w:szCs w:val="28"/>
        </w:rPr>
        <w:t xml:space="preserve">з першим віце-Прем'єром Степаном Кубівим </w:t>
      </w:r>
      <w:r w:rsidRPr="007D26EF">
        <w:rPr>
          <w:rFonts w:ascii="Times New Roman" w:hAnsi="Times New Roman"/>
          <w:b/>
          <w:sz w:val="28"/>
          <w:szCs w:val="28"/>
        </w:rPr>
        <w:t xml:space="preserve">нам вдалося домогтися виплати боргу по зарплаті </w:t>
      </w:r>
      <w:r w:rsidRPr="00AD6768">
        <w:rPr>
          <w:rFonts w:ascii="Times New Roman" w:hAnsi="Times New Roman"/>
          <w:sz w:val="28"/>
          <w:szCs w:val="28"/>
        </w:rPr>
        <w:t>за останній місяць. Наразі боротьба триває.</w:t>
      </w:r>
    </w:p>
    <w:p w:rsidR="00123870" w:rsidRDefault="00123870" w:rsidP="00BA65FB">
      <w:pPr>
        <w:spacing w:after="0"/>
        <w:ind w:firstLine="720"/>
        <w:jc w:val="both"/>
        <w:rPr>
          <w:rFonts w:ascii="Times New Roman" w:hAnsi="Times New Roman"/>
          <w:sz w:val="28"/>
          <w:szCs w:val="28"/>
        </w:rPr>
      </w:pPr>
      <w:r>
        <w:rPr>
          <w:rFonts w:ascii="Times New Roman" w:hAnsi="Times New Roman"/>
          <w:sz w:val="28"/>
          <w:szCs w:val="28"/>
        </w:rPr>
        <w:t>22 червня взяв участь у черговій Президії ФПУ, мав змогу поспілкуватися з Головами галузевих та територіальних профспілок та відповісти на їх болючі запитання.</w:t>
      </w:r>
    </w:p>
    <w:p w:rsidR="00123870" w:rsidRDefault="00123870" w:rsidP="00BA65FB">
      <w:pPr>
        <w:spacing w:after="0"/>
        <w:ind w:firstLine="720"/>
        <w:jc w:val="both"/>
        <w:rPr>
          <w:rFonts w:ascii="Times New Roman" w:hAnsi="Times New Roman"/>
          <w:sz w:val="28"/>
          <w:szCs w:val="28"/>
        </w:rPr>
      </w:pPr>
      <w:r w:rsidRPr="007D26EF">
        <w:rPr>
          <w:rFonts w:ascii="Times New Roman" w:hAnsi="Times New Roman"/>
          <w:b/>
          <w:sz w:val="28"/>
          <w:szCs w:val="28"/>
        </w:rPr>
        <w:t>19 вересня 2017 підтримав протест працівників швидкої допомоги</w:t>
      </w:r>
      <w:r>
        <w:rPr>
          <w:rFonts w:ascii="Times New Roman" w:hAnsi="Times New Roman"/>
          <w:sz w:val="28"/>
          <w:szCs w:val="28"/>
        </w:rPr>
        <w:t xml:space="preserve">. </w:t>
      </w:r>
      <w:r w:rsidRPr="005845BE">
        <w:rPr>
          <w:rFonts w:ascii="Times New Roman" w:hAnsi="Times New Roman"/>
          <w:sz w:val="28"/>
          <w:szCs w:val="28"/>
        </w:rPr>
        <w:t>Лікарі швидкої з усієї країни вимагали зберегти екстрену службу, на знищення якої націлились горе-реформатори. Вони хочуть посадити в карети невідкладної допомоги парамедиків, які не можуть починати лікувати прямо на місці біди, а тільки підтримати життєві показники. Підтримати життєві показники усієї галузі вимагали профспілковці з усієї країни - лікарі, медсестри, санітарки. З них вимагають міжнародних стандартів без міжнародних зарплат. Спілчани проти зрівнялівки, за гідний рівень оплати та місцеві стимули для медиків.</w:t>
      </w:r>
      <w:bookmarkStart w:id="0" w:name="_GoBack"/>
      <w:bookmarkEnd w:id="0"/>
    </w:p>
    <w:p w:rsidR="00123870" w:rsidRDefault="00123870" w:rsidP="00BA65FB">
      <w:pPr>
        <w:spacing w:after="0"/>
        <w:ind w:firstLine="720"/>
        <w:jc w:val="both"/>
        <w:rPr>
          <w:rFonts w:ascii="Times New Roman" w:hAnsi="Times New Roman"/>
          <w:sz w:val="28"/>
          <w:szCs w:val="28"/>
        </w:rPr>
      </w:pPr>
      <w:r w:rsidRPr="007D26EF">
        <w:rPr>
          <w:rFonts w:ascii="Times New Roman" w:hAnsi="Times New Roman"/>
          <w:b/>
          <w:sz w:val="28"/>
          <w:szCs w:val="28"/>
        </w:rPr>
        <w:t>5 жовтня</w:t>
      </w:r>
      <w:r>
        <w:rPr>
          <w:rFonts w:ascii="Times New Roman" w:hAnsi="Times New Roman"/>
          <w:sz w:val="28"/>
          <w:szCs w:val="28"/>
        </w:rPr>
        <w:t xml:space="preserve"> </w:t>
      </w:r>
      <w:r w:rsidRPr="000E1738">
        <w:rPr>
          <w:rFonts w:ascii="Times New Roman" w:hAnsi="Times New Roman"/>
          <w:sz w:val="28"/>
          <w:szCs w:val="28"/>
        </w:rPr>
        <w:t xml:space="preserve">перед Президією Федерації профспілок України відзвітував про пророблену роботу. </w:t>
      </w:r>
      <w:r w:rsidRPr="007D26EF">
        <w:rPr>
          <w:rFonts w:ascii="Times New Roman" w:hAnsi="Times New Roman"/>
          <w:b/>
          <w:sz w:val="28"/>
          <w:szCs w:val="28"/>
        </w:rPr>
        <w:t>Нам вдалося захистити в Парламенті близько двадцяти правок до пенсійної та медичної реформ</w:t>
      </w:r>
      <w:r w:rsidRPr="000E1738">
        <w:rPr>
          <w:rFonts w:ascii="Times New Roman" w:hAnsi="Times New Roman"/>
          <w:sz w:val="28"/>
          <w:szCs w:val="28"/>
        </w:rPr>
        <w:t>, напрацьованих спільно з профспілками.</w:t>
      </w:r>
    </w:p>
    <w:p w:rsidR="00123870" w:rsidRPr="008F27C2" w:rsidRDefault="00123870" w:rsidP="00BA65FB">
      <w:pPr>
        <w:spacing w:after="0"/>
        <w:ind w:firstLine="720"/>
        <w:jc w:val="both"/>
        <w:rPr>
          <w:rFonts w:ascii="Times New Roman" w:hAnsi="Times New Roman"/>
          <w:sz w:val="28"/>
          <w:szCs w:val="28"/>
        </w:rPr>
      </w:pPr>
      <w:r w:rsidRPr="007D26EF">
        <w:rPr>
          <w:rFonts w:ascii="Times New Roman" w:hAnsi="Times New Roman"/>
          <w:b/>
          <w:sz w:val="28"/>
          <w:szCs w:val="28"/>
        </w:rPr>
        <w:t>1 листопада кілька тисяч освітян</w:t>
      </w:r>
      <w:r w:rsidRPr="008F27C2">
        <w:rPr>
          <w:rFonts w:ascii="Times New Roman" w:hAnsi="Times New Roman"/>
          <w:sz w:val="28"/>
          <w:szCs w:val="28"/>
        </w:rPr>
        <w:t xml:space="preserve"> столиці сьогодні прийшли в Урядовий квартал вимагати людського ставлення до вчителів. Я так само підтримав цю важливу акцію. </w:t>
      </w:r>
    </w:p>
    <w:p w:rsidR="00123870" w:rsidRDefault="00123870" w:rsidP="00BA65FB">
      <w:pPr>
        <w:spacing w:after="0"/>
        <w:ind w:firstLine="720"/>
        <w:jc w:val="both"/>
        <w:rPr>
          <w:rFonts w:ascii="Times New Roman" w:hAnsi="Times New Roman"/>
          <w:sz w:val="28"/>
          <w:szCs w:val="28"/>
        </w:rPr>
      </w:pPr>
      <w:r w:rsidRPr="007D26EF">
        <w:rPr>
          <w:rFonts w:ascii="Times New Roman" w:hAnsi="Times New Roman"/>
          <w:b/>
          <w:sz w:val="28"/>
          <w:szCs w:val="28"/>
        </w:rPr>
        <w:t>7 листопада провели зустріч профспілок з Прем</w:t>
      </w:r>
      <w:r>
        <w:rPr>
          <w:rFonts w:ascii="Times New Roman" w:hAnsi="Times New Roman"/>
          <w:b/>
          <w:sz w:val="28"/>
          <w:szCs w:val="28"/>
        </w:rPr>
        <w:t>’</w:t>
      </w:r>
      <w:r w:rsidRPr="007D26EF">
        <w:rPr>
          <w:rFonts w:ascii="Times New Roman" w:hAnsi="Times New Roman"/>
          <w:b/>
          <w:sz w:val="28"/>
          <w:szCs w:val="28"/>
        </w:rPr>
        <w:t>єром</w:t>
      </w:r>
      <w:r w:rsidRPr="00BC5452">
        <w:rPr>
          <w:rFonts w:ascii="Times New Roman" w:hAnsi="Times New Roman"/>
          <w:sz w:val="28"/>
          <w:szCs w:val="28"/>
        </w:rPr>
        <w:t>, урядовцями та роботодавцями. Вказали урядовцям, що не можна міряти всю Україну під середню зарплатню, левову частку якої формують київські зарплати та заробітки топ-менеджерів. Так само не можна заявляти про підвищення зарплат вчителям, а потім скорочувати субвенції, щоб витурити на вулицю тисячі освітян.</w:t>
      </w:r>
    </w:p>
    <w:p w:rsidR="00123870" w:rsidRDefault="00123870" w:rsidP="00BA65FB">
      <w:pPr>
        <w:spacing w:after="0"/>
        <w:ind w:firstLine="720"/>
        <w:jc w:val="both"/>
        <w:rPr>
          <w:rFonts w:ascii="Times New Roman" w:hAnsi="Times New Roman"/>
          <w:sz w:val="28"/>
          <w:szCs w:val="28"/>
        </w:rPr>
      </w:pPr>
      <w:r w:rsidRPr="005666AD">
        <w:rPr>
          <w:rFonts w:ascii="Times New Roman" w:hAnsi="Times New Roman"/>
          <w:b/>
          <w:sz w:val="28"/>
          <w:szCs w:val="28"/>
        </w:rPr>
        <w:t>27 листопада</w:t>
      </w:r>
      <w:r>
        <w:rPr>
          <w:rFonts w:ascii="Times New Roman" w:hAnsi="Times New Roman"/>
          <w:sz w:val="28"/>
          <w:szCs w:val="28"/>
        </w:rPr>
        <w:t xml:space="preserve"> внаслідок незаконних дій радикальних сил ми створили штаб захисту ФПУ від ворогів, які зазіхнули на самостійну незалежну неурядову діяльність Федерації. Ми звернулися до Президента України, Уряду, Генеральної прокуратури України, Служби безпеки України, Національного антикорупційного бюро та кількох міжнародних інстанцій з проханням захистити профспілки від незаконних нападів на їх діяльність, членів та керівництво.</w:t>
      </w:r>
    </w:p>
    <w:p w:rsidR="00123870" w:rsidRDefault="00123870" w:rsidP="00BA65FB">
      <w:pPr>
        <w:spacing w:after="0"/>
        <w:ind w:firstLine="720"/>
        <w:jc w:val="both"/>
        <w:rPr>
          <w:rFonts w:ascii="Times New Roman" w:hAnsi="Times New Roman"/>
          <w:sz w:val="28"/>
          <w:szCs w:val="28"/>
        </w:rPr>
      </w:pPr>
      <w:r>
        <w:rPr>
          <w:rFonts w:ascii="Times New Roman" w:hAnsi="Times New Roman"/>
          <w:sz w:val="28"/>
          <w:szCs w:val="28"/>
        </w:rPr>
        <w:t xml:space="preserve">Окрім того, </w:t>
      </w:r>
      <w:r w:rsidRPr="005666AD">
        <w:rPr>
          <w:rFonts w:ascii="Times New Roman" w:hAnsi="Times New Roman"/>
          <w:b/>
          <w:sz w:val="28"/>
          <w:szCs w:val="28"/>
        </w:rPr>
        <w:t>27 листопада було проведено засідання Президії ФПУ</w:t>
      </w:r>
      <w:r>
        <w:rPr>
          <w:rFonts w:ascii="Times New Roman" w:hAnsi="Times New Roman"/>
          <w:sz w:val="28"/>
          <w:szCs w:val="28"/>
        </w:rPr>
        <w:t xml:space="preserve">, на яке представники провладних олігархічних кланів направили групу ветеранів АТО з метою зірвати засідання. </w:t>
      </w:r>
      <w:r w:rsidRPr="00EA0B39">
        <w:rPr>
          <w:rFonts w:ascii="Times New Roman" w:hAnsi="Times New Roman"/>
          <w:sz w:val="28"/>
          <w:szCs w:val="28"/>
        </w:rPr>
        <w:t>Федерація завжди допомагала нашим героям в лікуванні і реабілітації, профспілки активно підтримують нашу ідею створення Міністерства ветеранів.</w:t>
      </w:r>
      <w:r>
        <w:rPr>
          <w:rFonts w:ascii="Times New Roman" w:hAnsi="Times New Roman"/>
          <w:sz w:val="28"/>
          <w:szCs w:val="28"/>
        </w:rPr>
        <w:t xml:space="preserve"> </w:t>
      </w:r>
      <w:r w:rsidRPr="00EA0B39">
        <w:rPr>
          <w:rFonts w:ascii="Times New Roman" w:hAnsi="Times New Roman"/>
          <w:sz w:val="28"/>
          <w:szCs w:val="28"/>
        </w:rPr>
        <w:t xml:space="preserve">Нам за 5 хвилин </w:t>
      </w:r>
      <w:r w:rsidRPr="005666AD">
        <w:rPr>
          <w:rFonts w:ascii="Times New Roman" w:hAnsi="Times New Roman"/>
          <w:b/>
          <w:sz w:val="28"/>
          <w:szCs w:val="28"/>
        </w:rPr>
        <w:t>вдалося переконати</w:t>
      </w:r>
      <w:r w:rsidRPr="00EA0B39">
        <w:rPr>
          <w:rFonts w:ascii="Times New Roman" w:hAnsi="Times New Roman"/>
          <w:sz w:val="28"/>
          <w:szCs w:val="28"/>
        </w:rPr>
        <w:t xml:space="preserve"> атовців, що тут для них не вороги, а навпаки - та організація, яка завжди готова їх чути і допомагати.</w:t>
      </w:r>
    </w:p>
    <w:p w:rsidR="00123870" w:rsidRDefault="00123870" w:rsidP="00BA65FB">
      <w:pPr>
        <w:spacing w:after="0"/>
        <w:ind w:firstLine="720"/>
        <w:jc w:val="both"/>
        <w:rPr>
          <w:rFonts w:ascii="Times New Roman" w:hAnsi="Times New Roman"/>
          <w:sz w:val="28"/>
          <w:szCs w:val="28"/>
        </w:rPr>
      </w:pPr>
      <w:r w:rsidRPr="005666AD">
        <w:rPr>
          <w:rFonts w:ascii="Times New Roman" w:hAnsi="Times New Roman"/>
          <w:b/>
          <w:sz w:val="28"/>
          <w:szCs w:val="28"/>
        </w:rPr>
        <w:t>6 грудня під стінами Кабінету Міністрів України відбувся мітинг Профспілки працівників будівництва, і промисловості будівельних матеріалів</w:t>
      </w:r>
      <w:r w:rsidRPr="003E491F">
        <w:rPr>
          <w:rFonts w:ascii="Times New Roman" w:hAnsi="Times New Roman"/>
          <w:sz w:val="28"/>
          <w:szCs w:val="28"/>
        </w:rPr>
        <w:t xml:space="preserve">, учнів та працівників коледжів та технікумів, які через бюджетні маніпуляції боялися залишитись на вулиці. Щороку множаться борги перед освітянами, учні без стипендій, харчування, технікуми та коледжі без води і світла. </w:t>
      </w:r>
    </w:p>
    <w:p w:rsidR="00123870" w:rsidRDefault="00123870" w:rsidP="00BA65FB">
      <w:pPr>
        <w:spacing w:after="0"/>
        <w:ind w:firstLine="720"/>
        <w:jc w:val="both"/>
        <w:rPr>
          <w:rFonts w:ascii="Times New Roman" w:hAnsi="Times New Roman"/>
          <w:sz w:val="28"/>
          <w:szCs w:val="28"/>
        </w:rPr>
      </w:pPr>
      <w:r w:rsidRPr="005666AD">
        <w:rPr>
          <w:rFonts w:ascii="Times New Roman" w:hAnsi="Times New Roman"/>
          <w:b/>
          <w:sz w:val="28"/>
          <w:szCs w:val="28"/>
        </w:rPr>
        <w:t>У грудні 2017 року також активно боролися за права театралів</w:t>
      </w:r>
      <w:r>
        <w:rPr>
          <w:rFonts w:ascii="Times New Roman" w:hAnsi="Times New Roman"/>
          <w:sz w:val="28"/>
          <w:szCs w:val="28"/>
        </w:rPr>
        <w:t xml:space="preserve">. Адже до мене звернувся трудовий колектив Київського обласного театру ім.Саксаганського. </w:t>
      </w:r>
      <w:r w:rsidRPr="00F84FB4">
        <w:rPr>
          <w:rFonts w:ascii="Times New Roman" w:hAnsi="Times New Roman"/>
          <w:sz w:val="28"/>
          <w:szCs w:val="28"/>
        </w:rPr>
        <w:t xml:space="preserve">14 грудня 2017 року завдяки наполегливості та активізації акторів з Білої Церкви Київської області, нами було забезпечено виплату належної заробітної плати співробітникам театру. Внаслідок проведення протестної акції щодо заробітних плат акторів, мною та моїми однодумцями </w:t>
      </w:r>
      <w:r w:rsidRPr="005666AD">
        <w:rPr>
          <w:rFonts w:ascii="Times New Roman" w:hAnsi="Times New Roman"/>
          <w:b/>
          <w:sz w:val="28"/>
          <w:szCs w:val="28"/>
        </w:rPr>
        <w:t>було змушено депутатів</w:t>
      </w:r>
      <w:r w:rsidRPr="00F84FB4">
        <w:rPr>
          <w:rFonts w:ascii="Times New Roman" w:hAnsi="Times New Roman"/>
          <w:sz w:val="28"/>
          <w:szCs w:val="28"/>
        </w:rPr>
        <w:t xml:space="preserve"> Київської обласної ради </w:t>
      </w:r>
      <w:r w:rsidRPr="005666AD">
        <w:rPr>
          <w:rFonts w:ascii="Times New Roman" w:hAnsi="Times New Roman"/>
          <w:b/>
          <w:sz w:val="28"/>
          <w:szCs w:val="28"/>
        </w:rPr>
        <w:t>повернути фінансування</w:t>
      </w:r>
      <w:r w:rsidRPr="00F84FB4">
        <w:rPr>
          <w:rFonts w:ascii="Times New Roman" w:hAnsi="Times New Roman"/>
          <w:sz w:val="28"/>
          <w:szCs w:val="28"/>
        </w:rPr>
        <w:t xml:space="preserve"> обласному театру імені Саксаганського. Прикро, однак задля вирішення питання щодо повернення 4-місячної заробітної плати, акторам знадобилось тижневе голодування. Окрім того, я</w:t>
      </w:r>
      <w:r>
        <w:rPr>
          <w:rFonts w:ascii="Times New Roman" w:hAnsi="Times New Roman"/>
          <w:sz w:val="28"/>
          <w:szCs w:val="28"/>
        </w:rPr>
        <w:t xml:space="preserve">к результат нашої боротьби – </w:t>
      </w:r>
      <w:r w:rsidRPr="005666AD">
        <w:rPr>
          <w:rFonts w:ascii="Times New Roman" w:hAnsi="Times New Roman"/>
          <w:b/>
          <w:sz w:val="28"/>
          <w:szCs w:val="28"/>
        </w:rPr>
        <w:t>на посаді поновили</w:t>
      </w:r>
      <w:r>
        <w:rPr>
          <w:rFonts w:ascii="Times New Roman" w:hAnsi="Times New Roman"/>
          <w:sz w:val="28"/>
          <w:szCs w:val="28"/>
        </w:rPr>
        <w:t xml:space="preserve"> незаконно звільненого директора, а колектив продовжує працювати і захищати свої права. </w:t>
      </w:r>
    </w:p>
    <w:p w:rsidR="00123870" w:rsidRDefault="00123870" w:rsidP="00BA65FB">
      <w:pPr>
        <w:spacing w:after="0"/>
        <w:ind w:firstLine="720"/>
        <w:jc w:val="both"/>
        <w:rPr>
          <w:rFonts w:ascii="Times New Roman" w:hAnsi="Times New Roman"/>
          <w:sz w:val="28"/>
          <w:szCs w:val="28"/>
        </w:rPr>
      </w:pPr>
      <w:r w:rsidRPr="00385B1B">
        <w:rPr>
          <w:rFonts w:ascii="Times New Roman" w:hAnsi="Times New Roman"/>
          <w:b/>
          <w:sz w:val="28"/>
          <w:szCs w:val="28"/>
        </w:rPr>
        <w:t>27 грудня 2017 року біля Кабінету Міністрів України проводився страйк шляховиків та перевізників</w:t>
      </w:r>
      <w:r w:rsidRPr="00430455">
        <w:rPr>
          <w:rFonts w:ascii="Times New Roman" w:hAnsi="Times New Roman"/>
          <w:sz w:val="28"/>
          <w:szCs w:val="28"/>
        </w:rPr>
        <w:t>. Урядом нашої держави щороку фіксується про проведення ремонту тисяч кілометрів доріг, однак, неможливо не зазначити про заборгованість близько 300 мільйонів гривень підрядникам. Під час проведення страйку було піднято ще ряд актуальних питань, зокрема, пільгова оплата за проїзд окремим категоріям громадян України. Зрештою, слід зазначити, що лише завдяки профспілкам та громаді, яка бажає активно впливати на вирішення актуальних для неї проблем, ми матимемо змогу у подальшому досягти належного рівня матеріального забезпечення для кожного українця.</w:t>
      </w:r>
    </w:p>
    <w:p w:rsidR="00123870" w:rsidRPr="0078562E" w:rsidRDefault="00123870" w:rsidP="00BA65FB">
      <w:pPr>
        <w:spacing w:after="0"/>
        <w:ind w:firstLine="720"/>
        <w:jc w:val="both"/>
        <w:rPr>
          <w:rFonts w:ascii="Times New Roman" w:hAnsi="Times New Roman"/>
          <w:sz w:val="28"/>
          <w:szCs w:val="28"/>
        </w:rPr>
      </w:pPr>
      <w:r w:rsidRPr="00385B1B">
        <w:rPr>
          <w:rFonts w:ascii="Times New Roman" w:hAnsi="Times New Roman"/>
          <w:b/>
          <w:sz w:val="28"/>
          <w:szCs w:val="28"/>
        </w:rPr>
        <w:t xml:space="preserve">15 лютого </w:t>
      </w:r>
      <w:r>
        <w:rPr>
          <w:rFonts w:ascii="Times New Roman" w:hAnsi="Times New Roman"/>
          <w:sz w:val="28"/>
          <w:szCs w:val="28"/>
        </w:rPr>
        <w:t xml:space="preserve">2018 року на запрошення Федерації профспілок України взяв участь у круглому столі </w:t>
      </w:r>
      <w:r w:rsidRPr="0078562E">
        <w:rPr>
          <w:rFonts w:ascii="Times New Roman" w:hAnsi="Times New Roman"/>
          <w:sz w:val="28"/>
          <w:szCs w:val="28"/>
        </w:rPr>
        <w:t>«Нова політика цін і тарифів на соціально значущі товари і послуги: чи збережено принципи соціальної справедливості?».</w:t>
      </w:r>
    </w:p>
    <w:p w:rsidR="00123870" w:rsidRDefault="00123870" w:rsidP="00BA65FB">
      <w:pPr>
        <w:spacing w:after="0"/>
        <w:ind w:firstLine="720"/>
        <w:jc w:val="both"/>
        <w:rPr>
          <w:rFonts w:ascii="Times New Roman" w:hAnsi="Times New Roman"/>
          <w:sz w:val="28"/>
          <w:szCs w:val="28"/>
        </w:rPr>
      </w:pPr>
      <w:r w:rsidRPr="00385B1B">
        <w:rPr>
          <w:rFonts w:ascii="Times New Roman" w:hAnsi="Times New Roman"/>
          <w:b/>
          <w:sz w:val="28"/>
          <w:szCs w:val="28"/>
        </w:rPr>
        <w:t xml:space="preserve">25 березня 2018 року було проведено тисячний форум та створено об’єднання </w:t>
      </w:r>
      <w:r w:rsidRPr="0078562E">
        <w:rPr>
          <w:rFonts w:ascii="Times New Roman" w:hAnsi="Times New Roman"/>
          <w:sz w:val="28"/>
          <w:szCs w:val="28"/>
        </w:rPr>
        <w:t>пенсіонерів і ветеранів ЗСУ, МВС та інших силових відомств «Силовик».</w:t>
      </w:r>
    </w:p>
    <w:p w:rsidR="00123870" w:rsidRDefault="00123870" w:rsidP="00BA65FB">
      <w:pPr>
        <w:spacing w:after="0"/>
        <w:ind w:firstLine="720"/>
        <w:jc w:val="both"/>
        <w:rPr>
          <w:rFonts w:ascii="Times New Roman" w:hAnsi="Times New Roman"/>
          <w:sz w:val="28"/>
          <w:szCs w:val="28"/>
        </w:rPr>
      </w:pPr>
      <w:r w:rsidRPr="00385B1B">
        <w:rPr>
          <w:rFonts w:ascii="Times New Roman" w:hAnsi="Times New Roman"/>
          <w:b/>
          <w:sz w:val="28"/>
          <w:szCs w:val="28"/>
        </w:rPr>
        <w:t>27 березня відвідав збори 24-тисячного трудового колективу</w:t>
      </w:r>
      <w:r>
        <w:rPr>
          <w:rFonts w:ascii="Times New Roman" w:hAnsi="Times New Roman"/>
          <w:sz w:val="28"/>
          <w:szCs w:val="28"/>
        </w:rPr>
        <w:t xml:space="preserve"> ПрАТ «АрселорМіттал Кривий Ріг», який зараз знаходиться у передстрайковому стані. Через це не зміг особисто </w:t>
      </w:r>
      <w:r w:rsidRPr="00385B1B">
        <w:rPr>
          <w:rFonts w:ascii="Times New Roman" w:hAnsi="Times New Roman"/>
          <w:b/>
          <w:sz w:val="28"/>
          <w:szCs w:val="28"/>
        </w:rPr>
        <w:t>бути присутнім на засіданні Президії профспілки працівників агропромислового комплексу, однак привітав учасників засідання через скап-зв’язок</w:t>
      </w:r>
      <w:r>
        <w:rPr>
          <w:rFonts w:ascii="Times New Roman" w:hAnsi="Times New Roman"/>
          <w:sz w:val="28"/>
          <w:szCs w:val="28"/>
        </w:rPr>
        <w:t xml:space="preserve">, адже я поважаю кожне запрошення членських організацій Федерації. </w:t>
      </w:r>
    </w:p>
    <w:p w:rsidR="00123870" w:rsidRDefault="00123870" w:rsidP="00BA65FB">
      <w:pPr>
        <w:spacing w:after="0"/>
        <w:ind w:firstLine="720"/>
        <w:jc w:val="both"/>
        <w:rPr>
          <w:rFonts w:ascii="Times New Roman" w:hAnsi="Times New Roman"/>
          <w:sz w:val="28"/>
          <w:szCs w:val="28"/>
        </w:rPr>
      </w:pPr>
    </w:p>
    <w:p w:rsidR="00123870" w:rsidRPr="00385B1B" w:rsidRDefault="00123870" w:rsidP="00BA65FB">
      <w:pPr>
        <w:spacing w:after="0"/>
        <w:ind w:firstLine="720"/>
        <w:jc w:val="both"/>
        <w:rPr>
          <w:rFonts w:ascii="Times New Roman" w:hAnsi="Times New Roman"/>
          <w:b/>
          <w:sz w:val="28"/>
          <w:szCs w:val="28"/>
        </w:rPr>
      </w:pPr>
      <w:r>
        <w:rPr>
          <w:rFonts w:ascii="Times New Roman" w:hAnsi="Times New Roman"/>
          <w:sz w:val="28"/>
          <w:szCs w:val="28"/>
        </w:rPr>
        <w:t xml:space="preserve">Окрім того, протягом року я намагався систематично організовувати робочі поїздки до регіонів України з профспілкових питань. Так, 3 липня 2017 року ми відвідали </w:t>
      </w:r>
      <w:r w:rsidRPr="00385B1B">
        <w:rPr>
          <w:rFonts w:ascii="Times New Roman" w:hAnsi="Times New Roman"/>
          <w:b/>
          <w:sz w:val="28"/>
          <w:szCs w:val="28"/>
        </w:rPr>
        <w:t>Рівненський автомобілеремонтний завод</w:t>
      </w:r>
      <w:r>
        <w:rPr>
          <w:rFonts w:ascii="Times New Roman" w:hAnsi="Times New Roman"/>
          <w:sz w:val="28"/>
          <w:szCs w:val="28"/>
        </w:rPr>
        <w:t xml:space="preserve">, 4 липня – </w:t>
      </w:r>
      <w:r w:rsidRPr="00385B1B">
        <w:rPr>
          <w:rFonts w:ascii="Times New Roman" w:hAnsi="Times New Roman"/>
          <w:b/>
          <w:sz w:val="28"/>
          <w:szCs w:val="28"/>
        </w:rPr>
        <w:t>ПАТ «Лубнигаз»</w:t>
      </w:r>
      <w:r>
        <w:rPr>
          <w:rFonts w:ascii="Times New Roman" w:hAnsi="Times New Roman"/>
          <w:sz w:val="28"/>
          <w:szCs w:val="28"/>
        </w:rPr>
        <w:t xml:space="preserve">, 5 липня – зустрілися із трудовим колективом </w:t>
      </w:r>
      <w:r w:rsidRPr="00385B1B">
        <w:rPr>
          <w:rFonts w:ascii="Times New Roman" w:hAnsi="Times New Roman"/>
          <w:b/>
          <w:sz w:val="28"/>
          <w:szCs w:val="28"/>
        </w:rPr>
        <w:t>Азоту у Сєвєродонецьку.</w:t>
      </w:r>
    </w:p>
    <w:p w:rsidR="00123870" w:rsidRPr="00385B1B" w:rsidRDefault="00123870" w:rsidP="00BA65FB">
      <w:pPr>
        <w:spacing w:after="0"/>
        <w:ind w:firstLine="720"/>
        <w:jc w:val="both"/>
        <w:rPr>
          <w:rFonts w:ascii="Times New Roman" w:hAnsi="Times New Roman"/>
          <w:b/>
          <w:sz w:val="28"/>
          <w:szCs w:val="28"/>
        </w:rPr>
      </w:pPr>
      <w:r>
        <w:rPr>
          <w:rFonts w:ascii="Times New Roman" w:hAnsi="Times New Roman"/>
          <w:sz w:val="28"/>
          <w:szCs w:val="28"/>
        </w:rPr>
        <w:t xml:space="preserve">6 липня ми з командою побували у </w:t>
      </w:r>
      <w:r w:rsidRPr="00385B1B">
        <w:rPr>
          <w:rFonts w:ascii="Times New Roman" w:hAnsi="Times New Roman"/>
          <w:b/>
          <w:sz w:val="28"/>
          <w:szCs w:val="28"/>
        </w:rPr>
        <w:t>Миколаєві на суднобудівних заводах ім. 61 Комунара та «Океан».</w:t>
      </w:r>
    </w:p>
    <w:p w:rsidR="00123870" w:rsidRPr="00430455" w:rsidRDefault="00123870" w:rsidP="00BA65FB">
      <w:pPr>
        <w:spacing w:after="0"/>
        <w:ind w:firstLine="720"/>
        <w:jc w:val="both"/>
        <w:rPr>
          <w:rFonts w:ascii="Times New Roman" w:hAnsi="Times New Roman"/>
          <w:sz w:val="28"/>
          <w:szCs w:val="28"/>
        </w:rPr>
      </w:pPr>
      <w:r>
        <w:rPr>
          <w:rFonts w:ascii="Times New Roman" w:hAnsi="Times New Roman"/>
          <w:sz w:val="28"/>
          <w:szCs w:val="28"/>
        </w:rPr>
        <w:t xml:space="preserve">26 липня завітали до </w:t>
      </w:r>
      <w:r w:rsidRPr="00385B1B">
        <w:rPr>
          <w:rFonts w:ascii="Times New Roman" w:hAnsi="Times New Roman"/>
          <w:b/>
          <w:sz w:val="28"/>
          <w:szCs w:val="28"/>
        </w:rPr>
        <w:t>профспілки вугільної промисловості у м.Червоноград Львівської області</w:t>
      </w:r>
      <w:r>
        <w:rPr>
          <w:rFonts w:ascii="Times New Roman" w:hAnsi="Times New Roman"/>
          <w:sz w:val="28"/>
          <w:szCs w:val="28"/>
        </w:rPr>
        <w:t xml:space="preserve">, 1 серпня – до </w:t>
      </w:r>
      <w:r w:rsidRPr="00385B1B">
        <w:rPr>
          <w:rFonts w:ascii="Times New Roman" w:hAnsi="Times New Roman"/>
          <w:b/>
          <w:sz w:val="28"/>
          <w:szCs w:val="28"/>
        </w:rPr>
        <w:t>Івано-Франківської профспілки нафтогазовидобувної та переробної галузей</w:t>
      </w:r>
      <w:r>
        <w:rPr>
          <w:rFonts w:ascii="Times New Roman" w:hAnsi="Times New Roman"/>
          <w:sz w:val="28"/>
          <w:szCs w:val="28"/>
        </w:rPr>
        <w:t xml:space="preserve">. 9 та 20 серпня провели зустрічі із </w:t>
      </w:r>
      <w:r w:rsidRPr="00385B1B">
        <w:rPr>
          <w:rFonts w:ascii="Times New Roman" w:hAnsi="Times New Roman"/>
          <w:b/>
          <w:sz w:val="28"/>
          <w:szCs w:val="28"/>
        </w:rPr>
        <w:t>Житомирським та Кіровоградським обкомами</w:t>
      </w:r>
      <w:r>
        <w:rPr>
          <w:rFonts w:ascii="Times New Roman" w:hAnsi="Times New Roman"/>
          <w:sz w:val="28"/>
          <w:szCs w:val="28"/>
        </w:rPr>
        <w:t xml:space="preserve"> відповідно. Також, 27 листопада 2017 року було проведено велику зустріч із обласною федерацією профспілок у </w:t>
      </w:r>
      <w:r w:rsidRPr="00385B1B">
        <w:rPr>
          <w:rFonts w:ascii="Times New Roman" w:hAnsi="Times New Roman"/>
          <w:b/>
          <w:sz w:val="28"/>
          <w:szCs w:val="28"/>
        </w:rPr>
        <w:t>Черкасах.</w:t>
      </w:r>
    </w:p>
    <w:p w:rsidR="00123870" w:rsidRDefault="00123870" w:rsidP="00BA65FB">
      <w:pPr>
        <w:spacing w:after="0"/>
        <w:ind w:firstLine="720"/>
        <w:jc w:val="both"/>
        <w:rPr>
          <w:rFonts w:ascii="Times New Roman" w:hAnsi="Times New Roman"/>
          <w:sz w:val="28"/>
          <w:szCs w:val="28"/>
        </w:rPr>
      </w:pPr>
    </w:p>
    <w:p w:rsidR="00123870" w:rsidRDefault="00123870" w:rsidP="00BA65FB">
      <w:pPr>
        <w:spacing w:after="0"/>
        <w:ind w:firstLine="720"/>
        <w:jc w:val="both"/>
        <w:rPr>
          <w:rFonts w:ascii="Times New Roman" w:hAnsi="Times New Roman"/>
          <w:sz w:val="28"/>
          <w:szCs w:val="28"/>
        </w:rPr>
      </w:pPr>
    </w:p>
    <w:p w:rsidR="00123870" w:rsidRPr="00207EC9" w:rsidRDefault="00123870" w:rsidP="00BA65FB">
      <w:pPr>
        <w:spacing w:after="0"/>
        <w:ind w:firstLine="720"/>
        <w:jc w:val="both"/>
        <w:rPr>
          <w:rFonts w:ascii="Times New Roman" w:hAnsi="Times New Roman"/>
          <w:b/>
          <w:i/>
          <w:sz w:val="28"/>
          <w:szCs w:val="28"/>
        </w:rPr>
      </w:pPr>
      <w:r>
        <w:rPr>
          <w:rFonts w:ascii="Times New Roman" w:hAnsi="Times New Roman"/>
          <w:b/>
          <w:i/>
          <w:sz w:val="28"/>
          <w:szCs w:val="28"/>
        </w:rPr>
        <w:t>Робота зі з</w:t>
      </w:r>
      <w:r w:rsidRPr="00207EC9">
        <w:rPr>
          <w:rFonts w:ascii="Times New Roman" w:hAnsi="Times New Roman"/>
          <w:b/>
          <w:i/>
          <w:sz w:val="28"/>
          <w:szCs w:val="28"/>
        </w:rPr>
        <w:t>вернення</w:t>
      </w:r>
      <w:r>
        <w:rPr>
          <w:rFonts w:ascii="Times New Roman" w:hAnsi="Times New Roman"/>
          <w:b/>
          <w:i/>
          <w:sz w:val="28"/>
          <w:szCs w:val="28"/>
        </w:rPr>
        <w:t>ми</w:t>
      </w:r>
      <w:r w:rsidRPr="00207EC9">
        <w:rPr>
          <w:rFonts w:ascii="Times New Roman" w:hAnsi="Times New Roman"/>
          <w:b/>
          <w:i/>
          <w:sz w:val="28"/>
          <w:szCs w:val="28"/>
        </w:rPr>
        <w:t xml:space="preserve"> від обласних, галузевих, первинних профспілок</w:t>
      </w:r>
    </w:p>
    <w:p w:rsidR="00123870" w:rsidRDefault="00123870" w:rsidP="00BA65FB">
      <w:pPr>
        <w:spacing w:after="0"/>
        <w:ind w:firstLine="720"/>
        <w:jc w:val="both"/>
        <w:rPr>
          <w:rFonts w:ascii="Times New Roman" w:hAnsi="Times New Roman"/>
          <w:sz w:val="28"/>
          <w:szCs w:val="28"/>
        </w:rPr>
      </w:pPr>
    </w:p>
    <w:p w:rsidR="00123870" w:rsidRPr="003E491F" w:rsidRDefault="00123870" w:rsidP="00BA65FB">
      <w:pPr>
        <w:spacing w:after="0"/>
        <w:ind w:firstLine="720"/>
        <w:jc w:val="both"/>
        <w:rPr>
          <w:rFonts w:ascii="Times New Roman" w:hAnsi="Times New Roman"/>
          <w:sz w:val="28"/>
          <w:szCs w:val="28"/>
        </w:rPr>
      </w:pPr>
    </w:p>
    <w:p w:rsidR="00123870" w:rsidRPr="007A2744" w:rsidRDefault="00123870" w:rsidP="00BA65FB">
      <w:pPr>
        <w:spacing w:after="0"/>
        <w:ind w:firstLine="709"/>
        <w:jc w:val="both"/>
        <w:rPr>
          <w:rFonts w:ascii="Times New Roman" w:hAnsi="Times New Roman"/>
          <w:sz w:val="28"/>
        </w:rPr>
      </w:pPr>
      <w:r>
        <w:rPr>
          <w:rFonts w:ascii="Times New Roman" w:hAnsi="Times New Roman"/>
          <w:sz w:val="28"/>
        </w:rPr>
        <w:t xml:space="preserve">У вересні </w:t>
      </w:r>
      <w:r w:rsidRPr="007A2744">
        <w:rPr>
          <w:rFonts w:ascii="Times New Roman" w:hAnsi="Times New Roman"/>
          <w:sz w:val="28"/>
        </w:rPr>
        <w:t>2017 р</w:t>
      </w:r>
      <w:r>
        <w:rPr>
          <w:rFonts w:ascii="Times New Roman" w:hAnsi="Times New Roman"/>
          <w:sz w:val="28"/>
        </w:rPr>
        <w:t xml:space="preserve">оку </w:t>
      </w:r>
      <w:r w:rsidRPr="007A2744">
        <w:rPr>
          <w:rFonts w:ascii="Times New Roman" w:hAnsi="Times New Roman"/>
          <w:sz w:val="28"/>
        </w:rPr>
        <w:t xml:space="preserve">звернулась </w:t>
      </w:r>
      <w:r w:rsidRPr="007A2744">
        <w:rPr>
          <w:rFonts w:ascii="Times New Roman" w:hAnsi="Times New Roman"/>
          <w:b/>
          <w:sz w:val="28"/>
        </w:rPr>
        <w:t>Федерація професійних спілок Рівненської області</w:t>
      </w:r>
      <w:r w:rsidRPr="007A2744">
        <w:rPr>
          <w:rFonts w:ascii="Times New Roman" w:hAnsi="Times New Roman"/>
          <w:sz w:val="28"/>
        </w:rPr>
        <w:t xml:space="preserve"> стосовно надання житлових субсидій непрацюючим особам, які доглядають за особами, нездатними за станом здоров’я до самообслуговування. Направлено звернення до КМУ, звідти до Мінсоцполітики та Мінфіну.</w:t>
      </w:r>
    </w:p>
    <w:p w:rsidR="00123870" w:rsidRPr="007A2744" w:rsidRDefault="00123870" w:rsidP="00BA65FB">
      <w:pPr>
        <w:spacing w:after="0"/>
        <w:ind w:firstLine="709"/>
        <w:jc w:val="both"/>
        <w:rPr>
          <w:rFonts w:ascii="Times New Roman" w:hAnsi="Times New Roman"/>
          <w:sz w:val="28"/>
        </w:rPr>
      </w:pPr>
      <w:r>
        <w:rPr>
          <w:rFonts w:ascii="Times New Roman" w:hAnsi="Times New Roman"/>
          <w:sz w:val="28"/>
        </w:rPr>
        <w:t xml:space="preserve">У грудні 2017 року </w:t>
      </w:r>
      <w:r w:rsidRPr="007A2744">
        <w:rPr>
          <w:rFonts w:ascii="Times New Roman" w:hAnsi="Times New Roman"/>
          <w:sz w:val="28"/>
        </w:rPr>
        <w:t xml:space="preserve">звернулась  </w:t>
      </w:r>
      <w:r w:rsidRPr="007A2744">
        <w:rPr>
          <w:rFonts w:ascii="Times New Roman" w:hAnsi="Times New Roman"/>
          <w:b/>
          <w:sz w:val="28"/>
        </w:rPr>
        <w:t>Кіровоградська обласна організація профспілки працівників освіти і науки України</w:t>
      </w:r>
      <w:r w:rsidRPr="007A2744">
        <w:rPr>
          <w:rFonts w:ascii="Times New Roman" w:hAnsi="Times New Roman"/>
          <w:sz w:val="28"/>
        </w:rPr>
        <w:t xml:space="preserve"> стосовно порушення трудових прав педагогічних працівників у ході пенсійної реформи. Надано відповідь про опрацювання питання.</w:t>
      </w:r>
    </w:p>
    <w:p w:rsidR="00123870" w:rsidRPr="007A2744" w:rsidRDefault="00123870" w:rsidP="00BA65FB">
      <w:pPr>
        <w:spacing w:after="0"/>
        <w:ind w:firstLine="709"/>
        <w:jc w:val="both"/>
        <w:rPr>
          <w:rFonts w:ascii="Times New Roman" w:hAnsi="Times New Roman"/>
          <w:sz w:val="28"/>
        </w:rPr>
      </w:pPr>
      <w:r>
        <w:rPr>
          <w:rFonts w:ascii="Times New Roman" w:hAnsi="Times New Roman"/>
          <w:sz w:val="28"/>
        </w:rPr>
        <w:t xml:space="preserve">У квітні </w:t>
      </w:r>
      <w:r w:rsidRPr="007A2744">
        <w:rPr>
          <w:rFonts w:ascii="Times New Roman" w:hAnsi="Times New Roman"/>
          <w:sz w:val="28"/>
        </w:rPr>
        <w:t xml:space="preserve">2017 </w:t>
      </w:r>
      <w:r>
        <w:rPr>
          <w:rFonts w:ascii="Times New Roman" w:hAnsi="Times New Roman"/>
          <w:sz w:val="28"/>
        </w:rPr>
        <w:t>року</w:t>
      </w:r>
      <w:r w:rsidRPr="007A2744">
        <w:rPr>
          <w:rFonts w:ascii="Times New Roman" w:hAnsi="Times New Roman"/>
          <w:sz w:val="28"/>
        </w:rPr>
        <w:t xml:space="preserve"> звернулась </w:t>
      </w:r>
      <w:r w:rsidRPr="007A2744">
        <w:rPr>
          <w:rFonts w:ascii="Times New Roman" w:hAnsi="Times New Roman"/>
          <w:b/>
          <w:sz w:val="28"/>
        </w:rPr>
        <w:t>Львівська обласна організація профспілки працівників державних установ України</w:t>
      </w:r>
      <w:r w:rsidRPr="007A2744">
        <w:rPr>
          <w:rFonts w:ascii="Times New Roman" w:hAnsi="Times New Roman"/>
          <w:sz w:val="28"/>
        </w:rPr>
        <w:t xml:space="preserve"> стосовно погашення заборгованості колишнього працівника Держівської ВК № 110 Сидори І.Т. щодо сплати страхових внесків до ПФ підприємством. Направлено звернення до ГУ ПФ у Львівській області та Держівської виправної колонії № 110.</w:t>
      </w:r>
    </w:p>
    <w:p w:rsidR="00123870" w:rsidRPr="007A2744" w:rsidRDefault="00123870" w:rsidP="00BA65FB">
      <w:pPr>
        <w:spacing w:after="0"/>
        <w:ind w:firstLine="709"/>
        <w:jc w:val="both"/>
        <w:rPr>
          <w:rFonts w:ascii="Times New Roman" w:hAnsi="Times New Roman"/>
          <w:sz w:val="28"/>
        </w:rPr>
      </w:pPr>
      <w:r>
        <w:rPr>
          <w:rFonts w:ascii="Times New Roman" w:hAnsi="Times New Roman"/>
          <w:sz w:val="28"/>
        </w:rPr>
        <w:t xml:space="preserve">У червні </w:t>
      </w:r>
      <w:r w:rsidRPr="007A2744">
        <w:rPr>
          <w:rFonts w:ascii="Times New Roman" w:hAnsi="Times New Roman"/>
          <w:sz w:val="28"/>
        </w:rPr>
        <w:t>2017</w:t>
      </w:r>
      <w:r>
        <w:rPr>
          <w:rFonts w:ascii="Times New Roman" w:hAnsi="Times New Roman"/>
          <w:sz w:val="28"/>
        </w:rPr>
        <w:t xml:space="preserve"> року </w:t>
      </w:r>
      <w:r w:rsidRPr="007A2744">
        <w:rPr>
          <w:rFonts w:ascii="Times New Roman" w:hAnsi="Times New Roman"/>
          <w:sz w:val="28"/>
        </w:rPr>
        <w:t xml:space="preserve">звернулась </w:t>
      </w:r>
      <w:r w:rsidRPr="007A2744">
        <w:rPr>
          <w:rFonts w:ascii="Times New Roman" w:hAnsi="Times New Roman"/>
          <w:b/>
          <w:sz w:val="28"/>
        </w:rPr>
        <w:t>Первинна організація профспілки трудящих металургійної і гірничодобувної промисловості України ПАТ «АрселорМіттал Кривий Ріг»</w:t>
      </w:r>
      <w:r w:rsidRPr="007A2744">
        <w:rPr>
          <w:rFonts w:ascii="Times New Roman" w:hAnsi="Times New Roman"/>
          <w:sz w:val="28"/>
        </w:rPr>
        <w:t xml:space="preserve"> стосовно перегляду внесеного на розгляд комітету ВРУ з питань соц</w:t>
      </w:r>
      <w:r>
        <w:rPr>
          <w:rFonts w:ascii="Times New Roman" w:hAnsi="Times New Roman"/>
          <w:sz w:val="28"/>
        </w:rPr>
        <w:t>політики проекту закону</w:t>
      </w:r>
      <w:r w:rsidRPr="007A2744">
        <w:rPr>
          <w:rFonts w:ascii="Times New Roman" w:hAnsi="Times New Roman"/>
          <w:sz w:val="28"/>
        </w:rPr>
        <w:t xml:space="preserve"> «Про внесення змін до деяких законодавчих актів України (щодо впровадження додаткових гарантій належної діяльності професійних спілок)». Надано відповідь про опрацювання питання.</w:t>
      </w:r>
    </w:p>
    <w:p w:rsidR="00123870" w:rsidRPr="007A2744" w:rsidRDefault="00123870" w:rsidP="00BA65FB">
      <w:pPr>
        <w:spacing w:after="0"/>
        <w:ind w:firstLine="709"/>
        <w:jc w:val="both"/>
        <w:rPr>
          <w:rFonts w:ascii="Times New Roman" w:hAnsi="Times New Roman"/>
          <w:sz w:val="28"/>
        </w:rPr>
      </w:pPr>
      <w:r>
        <w:rPr>
          <w:rFonts w:ascii="Times New Roman" w:hAnsi="Times New Roman"/>
          <w:sz w:val="28"/>
        </w:rPr>
        <w:t xml:space="preserve">У жовтні </w:t>
      </w:r>
      <w:r w:rsidRPr="007A2744">
        <w:rPr>
          <w:rFonts w:ascii="Times New Roman" w:hAnsi="Times New Roman"/>
          <w:sz w:val="28"/>
        </w:rPr>
        <w:t xml:space="preserve">2017 </w:t>
      </w:r>
      <w:r>
        <w:rPr>
          <w:rFonts w:ascii="Times New Roman" w:hAnsi="Times New Roman"/>
          <w:sz w:val="28"/>
        </w:rPr>
        <w:t>року</w:t>
      </w:r>
      <w:r w:rsidRPr="007A2744">
        <w:rPr>
          <w:rFonts w:ascii="Times New Roman" w:hAnsi="Times New Roman"/>
          <w:sz w:val="28"/>
        </w:rPr>
        <w:t xml:space="preserve"> звернулась </w:t>
      </w:r>
      <w:r w:rsidRPr="007A2744">
        <w:rPr>
          <w:rFonts w:ascii="Times New Roman" w:hAnsi="Times New Roman"/>
          <w:b/>
          <w:sz w:val="28"/>
        </w:rPr>
        <w:t>Професійна спілка працівників рибного господарства України</w:t>
      </w:r>
      <w:r w:rsidRPr="007A2744">
        <w:rPr>
          <w:rFonts w:ascii="Times New Roman" w:hAnsi="Times New Roman"/>
          <w:sz w:val="28"/>
        </w:rPr>
        <w:t xml:space="preserve"> стосовно збереження фінансування навчальних закладів системи рибного господарства за рахунок державного бюджет</w:t>
      </w:r>
      <w:r>
        <w:rPr>
          <w:rFonts w:ascii="Times New Roman" w:hAnsi="Times New Roman"/>
          <w:sz w:val="28"/>
        </w:rPr>
        <w:t xml:space="preserve">у. Направлено звернення до КМУ, </w:t>
      </w:r>
      <w:r w:rsidRPr="007A2744">
        <w:rPr>
          <w:rFonts w:ascii="Times New Roman" w:hAnsi="Times New Roman"/>
          <w:sz w:val="28"/>
        </w:rPr>
        <w:t>Мінагрополітики.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квітня 2017 року звернулась </w:t>
      </w:r>
      <w:r w:rsidRPr="00707A71">
        <w:rPr>
          <w:rFonts w:ascii="Times New Roman" w:hAnsi="Times New Roman"/>
          <w:b/>
          <w:sz w:val="28"/>
        </w:rPr>
        <w:t>Профспілка працівників житлово-комунального господарства, місцевої промисловості, побутового обслуговування населення України</w:t>
      </w:r>
      <w:r>
        <w:rPr>
          <w:rFonts w:ascii="Times New Roman" w:hAnsi="Times New Roman"/>
          <w:sz w:val="28"/>
        </w:rPr>
        <w:t xml:space="preserve"> стосовно невиконання ДВС України та Держказначейством і банківськими установами рішення Комісії з трудових спорів щодо стягнення коштів на виплату боргів із зарплати працівникам КП «Облводоканал» Запорізької облради. Направлено звернення до Мін’юсту та Держказначейської служби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жовтні 2017 року звернулась </w:t>
      </w:r>
      <w:r w:rsidRPr="00707A71">
        <w:rPr>
          <w:rFonts w:ascii="Times New Roman" w:hAnsi="Times New Roman"/>
          <w:b/>
          <w:sz w:val="28"/>
        </w:rPr>
        <w:t>Черкаська міська профспілка підприємців і працівників торгівлі, громадського харчування та послуг</w:t>
      </w:r>
      <w:r>
        <w:rPr>
          <w:rFonts w:ascii="Times New Roman" w:hAnsi="Times New Roman"/>
          <w:b/>
          <w:sz w:val="28"/>
        </w:rPr>
        <w:t xml:space="preserve"> </w:t>
      </w:r>
      <w:r>
        <w:rPr>
          <w:rFonts w:ascii="Times New Roman" w:hAnsi="Times New Roman"/>
          <w:sz w:val="28"/>
        </w:rPr>
        <w:t>стосовно сприяння у вирішенні питання щодо створення ринку у місті. Направлено звернення до Черкаської міської ради.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Звернувся </w:t>
      </w:r>
      <w:r w:rsidRPr="003C2A26">
        <w:rPr>
          <w:rFonts w:ascii="Times New Roman" w:hAnsi="Times New Roman"/>
          <w:b/>
          <w:sz w:val="28"/>
        </w:rPr>
        <w:t>Профспілковий комітет Кам’янко-Дніпровської технічної школи Державного агентства водних ресурсів України</w:t>
      </w:r>
      <w:r>
        <w:rPr>
          <w:rFonts w:ascii="Times New Roman" w:hAnsi="Times New Roman"/>
          <w:sz w:val="28"/>
        </w:rPr>
        <w:t xml:space="preserve"> стосовно сприяння у вирішенні питання про заборону ліквідації школи. Направлено звернення до Державного агентства водних ресурсів України та до Міністерства екології та природних ресурсів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sidRPr="003C2A26">
        <w:rPr>
          <w:rFonts w:ascii="Times New Roman" w:hAnsi="Times New Roman"/>
          <w:b/>
          <w:sz w:val="28"/>
        </w:rPr>
        <w:t>Федерація профспілкових організацій Чернігівської області</w:t>
      </w:r>
      <w:r>
        <w:rPr>
          <w:rFonts w:ascii="Times New Roman" w:hAnsi="Times New Roman"/>
          <w:b/>
          <w:sz w:val="28"/>
        </w:rPr>
        <w:t xml:space="preserve"> </w:t>
      </w:r>
      <w:r>
        <w:rPr>
          <w:rFonts w:ascii="Times New Roman" w:hAnsi="Times New Roman"/>
          <w:sz w:val="28"/>
        </w:rPr>
        <w:t>стосовно неправомірного виселення Фондом держмайна України Навчально-методичного центру Федерації профспілкових організацій Чернігівської області із займаного приміщення. Направлено звернення до ГПУ, КМУ, Президента України, Фонду держмайна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березні 2017 року звернулась </w:t>
      </w:r>
      <w:r w:rsidRPr="002E1EAD">
        <w:rPr>
          <w:rFonts w:ascii="Times New Roman" w:hAnsi="Times New Roman"/>
          <w:b/>
          <w:sz w:val="28"/>
        </w:rPr>
        <w:t>Харківська об’єднана профспілкова організація фармацевтичних працівників</w:t>
      </w:r>
      <w:r>
        <w:rPr>
          <w:rFonts w:ascii="Times New Roman" w:hAnsi="Times New Roman"/>
          <w:sz w:val="28"/>
        </w:rPr>
        <w:t xml:space="preserve"> стосовно забезпечення збереження комунальних підприємств. Направлено звернення до Харківської ОДА.</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Pr>
          <w:rFonts w:ascii="Times New Roman" w:hAnsi="Times New Roman"/>
          <w:b/>
          <w:sz w:val="28"/>
        </w:rPr>
        <w:t xml:space="preserve">Луганська обласна організація профспілки машинобудівників та приладобудівників України </w:t>
      </w:r>
      <w:r>
        <w:rPr>
          <w:rFonts w:ascii="Times New Roman" w:hAnsi="Times New Roman"/>
          <w:sz w:val="28"/>
        </w:rPr>
        <w:t>стосовно відродження промисловості України. Надано відповідь про результати розгляду листа.</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березні 2017 року звернувся </w:t>
      </w:r>
      <w:r w:rsidRPr="002E1EAD">
        <w:rPr>
          <w:rFonts w:ascii="Times New Roman" w:hAnsi="Times New Roman"/>
          <w:b/>
          <w:sz w:val="28"/>
        </w:rPr>
        <w:t>Професійний комітет Одеського заводу залізобетонних конструкцій</w:t>
      </w:r>
      <w:r>
        <w:rPr>
          <w:rFonts w:ascii="Times New Roman" w:hAnsi="Times New Roman"/>
          <w:b/>
          <w:sz w:val="28"/>
        </w:rPr>
        <w:t xml:space="preserve"> </w:t>
      </w:r>
      <w:r>
        <w:rPr>
          <w:rFonts w:ascii="Times New Roman" w:hAnsi="Times New Roman"/>
          <w:sz w:val="28"/>
        </w:rPr>
        <w:t>стосовно сумнівної доцільності прийняття рішення щодо реорганізації вказаного підприємства. Направлено звернення до ПАТ «Укрзалізниця».</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квітні 2017 року звернулась </w:t>
      </w:r>
      <w:r>
        <w:rPr>
          <w:rFonts w:ascii="Times New Roman" w:hAnsi="Times New Roman"/>
          <w:b/>
          <w:sz w:val="28"/>
        </w:rPr>
        <w:t xml:space="preserve">Київська обласна організація профспілки працівників лісового господарства України </w:t>
      </w:r>
      <w:r>
        <w:rPr>
          <w:rFonts w:ascii="Times New Roman" w:hAnsi="Times New Roman"/>
          <w:sz w:val="28"/>
        </w:rPr>
        <w:t>стосовно скарг на численні проблеми у галузі лісового господарства. Направлено звернення до Державного агентства лісових ресурсів України та Міністра аграрної політики та продовольства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травні звернулась </w:t>
      </w:r>
      <w:r w:rsidRPr="00E51485">
        <w:rPr>
          <w:rFonts w:ascii="Times New Roman" w:hAnsi="Times New Roman"/>
          <w:b/>
          <w:sz w:val="28"/>
        </w:rPr>
        <w:t>Федерація професійних спілок Рівненської області</w:t>
      </w:r>
      <w:r>
        <w:rPr>
          <w:rFonts w:ascii="Times New Roman" w:hAnsi="Times New Roman"/>
          <w:sz w:val="28"/>
        </w:rPr>
        <w:t xml:space="preserve"> стосовно недостатнього обсягу освітньої субвенції для покриття витрат на оплату праці педагогічних працівників у Пісківській об’єднаній територіальній громаді. Направлено звернення до Мінфіну.</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квітні звернулась </w:t>
      </w:r>
      <w:r>
        <w:rPr>
          <w:rFonts w:ascii="Times New Roman" w:hAnsi="Times New Roman"/>
          <w:b/>
          <w:sz w:val="28"/>
        </w:rPr>
        <w:t xml:space="preserve">Первинна профспілкова організація державного підприємства «Київпассервіс» </w:t>
      </w:r>
      <w:r>
        <w:rPr>
          <w:rFonts w:ascii="Times New Roman" w:hAnsi="Times New Roman"/>
          <w:sz w:val="28"/>
        </w:rPr>
        <w:t>стосовно затягування Державною службою України з безпеки на транспорті процесу процесу приватизації підприємства. Направлено звернення до Міністерства інфраструктури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Pr>
          <w:rFonts w:ascii="Times New Roman" w:hAnsi="Times New Roman"/>
          <w:b/>
          <w:sz w:val="28"/>
        </w:rPr>
        <w:t xml:space="preserve">профспілкова організація ВПУ № 25 м. Києва </w:t>
      </w:r>
      <w:r>
        <w:rPr>
          <w:rFonts w:ascii="Times New Roman" w:hAnsi="Times New Roman"/>
          <w:sz w:val="28"/>
        </w:rPr>
        <w:t>стосовно сприяння у вирішенні питання про загрозу існування училища внаслідок використання приміщень та матеріальної бази останнього для потреб Київського університету ім. Б.Грінченка. Направлено звернення до ректора Київського університету ім. Б.Грінченка.</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червні 2017 року звернулась </w:t>
      </w:r>
      <w:r>
        <w:rPr>
          <w:rFonts w:ascii="Times New Roman" w:hAnsi="Times New Roman"/>
          <w:b/>
          <w:sz w:val="28"/>
        </w:rPr>
        <w:t xml:space="preserve">Первинна профспілкова організація Державного підприємства «Український центр з питань сертифікації та захисту прав споживачів» </w:t>
      </w:r>
      <w:r>
        <w:rPr>
          <w:rFonts w:ascii="Times New Roman" w:hAnsi="Times New Roman"/>
          <w:sz w:val="28"/>
        </w:rPr>
        <w:t>стосовно неправомірного анулювання Міністерством інфраструктури України призначення органу із сертифікації для індивідуального затвердження колісних транспортних засобів, партій частин та обладнання. Направлено звернення до Мінінфраструктури.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липня 2017 року звернувся </w:t>
      </w:r>
      <w:r>
        <w:rPr>
          <w:rFonts w:ascii="Times New Roman" w:hAnsi="Times New Roman"/>
          <w:b/>
          <w:sz w:val="28"/>
        </w:rPr>
        <w:t xml:space="preserve">Профспілковий комітет ДП «Рівненський автомобільний ремонтний завод» </w:t>
      </w:r>
      <w:r>
        <w:rPr>
          <w:rFonts w:ascii="Times New Roman" w:hAnsi="Times New Roman"/>
          <w:sz w:val="28"/>
        </w:rPr>
        <w:t>стосовно затримки зарплат та інших проблемних питань на підприємстві. Направлено звернення до КМУ.</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травні 2017 року звернулась </w:t>
      </w:r>
      <w:r>
        <w:rPr>
          <w:rFonts w:ascii="Times New Roman" w:hAnsi="Times New Roman"/>
          <w:b/>
          <w:sz w:val="28"/>
        </w:rPr>
        <w:t xml:space="preserve">Професійна спілка працівників культури України </w:t>
      </w:r>
      <w:r>
        <w:rPr>
          <w:rFonts w:ascii="Times New Roman" w:hAnsi="Times New Roman"/>
          <w:sz w:val="28"/>
        </w:rPr>
        <w:t>стосовно сприяння у недопущення скасування спеціальних пенсій представникам особливих професій (артистам, спортсменам та іншим, які мають таке право). Надано відповідь про опрацювання питання.</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травні 2017 року звернулась </w:t>
      </w:r>
      <w:r>
        <w:rPr>
          <w:rFonts w:ascii="Times New Roman" w:hAnsi="Times New Roman"/>
          <w:b/>
          <w:sz w:val="28"/>
        </w:rPr>
        <w:t xml:space="preserve">Професійна спілка працівників соціальної сфери України </w:t>
      </w:r>
      <w:r>
        <w:rPr>
          <w:rFonts w:ascii="Times New Roman" w:hAnsi="Times New Roman"/>
          <w:sz w:val="28"/>
        </w:rPr>
        <w:t>стосовно сприяння у підтримці пропозицій щодо внесення правок до законопроекту у частині встановлення державних гарантій працівникам соціальної сфери. Надано відповідь про опрацювання питання.</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липні 2017 року звернулась </w:t>
      </w:r>
      <w:r>
        <w:rPr>
          <w:rFonts w:ascii="Times New Roman" w:hAnsi="Times New Roman"/>
          <w:b/>
          <w:sz w:val="28"/>
        </w:rPr>
        <w:t xml:space="preserve">Первинна профспілкова організація ветеранів-пенсіонерів </w:t>
      </w:r>
      <w:r>
        <w:rPr>
          <w:rFonts w:ascii="Times New Roman" w:hAnsi="Times New Roman"/>
          <w:sz w:val="28"/>
        </w:rPr>
        <w:t>стосовно надання правової допомоги та сприяння у перерахунку пенсій. Надано відповідь про опрацювання питання.</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серпні 2017 року звернулась </w:t>
      </w:r>
      <w:r>
        <w:rPr>
          <w:rFonts w:ascii="Times New Roman" w:hAnsi="Times New Roman"/>
          <w:b/>
          <w:sz w:val="28"/>
        </w:rPr>
        <w:t xml:space="preserve">ПО ПМГУ ДП «Дирекція КГЗКОР» </w:t>
      </w:r>
      <w:r>
        <w:rPr>
          <w:rFonts w:ascii="Times New Roman" w:hAnsi="Times New Roman"/>
          <w:sz w:val="28"/>
        </w:rPr>
        <w:t>стосовно виділення коштів з Державного бюджету України на забезпечення функціонування комбінату. Направлено звернення до КМУ, до Міністерства економічного розвитку і торгівлі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серпні 2017 року звернулась </w:t>
      </w:r>
      <w:r>
        <w:rPr>
          <w:rFonts w:ascii="Times New Roman" w:hAnsi="Times New Roman"/>
          <w:b/>
          <w:sz w:val="28"/>
        </w:rPr>
        <w:t xml:space="preserve">ППО ВП НФП КП «Швидкісний трамвай» </w:t>
      </w:r>
      <w:r>
        <w:rPr>
          <w:rFonts w:ascii="Times New Roman" w:hAnsi="Times New Roman"/>
          <w:sz w:val="28"/>
        </w:rPr>
        <w:t>стосовно надання голові підприємства засвідченої копії тексту колективного договору з усіма додатками. Направлено звернення до Директора КП «Швидкісний трамвай».</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Звернувся </w:t>
      </w:r>
      <w:r>
        <w:rPr>
          <w:rFonts w:ascii="Times New Roman" w:hAnsi="Times New Roman"/>
          <w:b/>
          <w:sz w:val="28"/>
        </w:rPr>
        <w:t xml:space="preserve">Профком КЗ «Черкаський обласний краєзнавчий музей» </w:t>
      </w:r>
      <w:r>
        <w:rPr>
          <w:rFonts w:ascii="Times New Roman" w:hAnsi="Times New Roman"/>
          <w:sz w:val="28"/>
        </w:rPr>
        <w:t>стосовно порушення керівництвом законодавства України. Направлено звернення до Профспілки працівників культури України, Черкаської облради, ФПУ, Черкаської ОДА, ГУ НП у Черкаській області.</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вересні 2017 року звернулась </w:t>
      </w:r>
      <w:r>
        <w:rPr>
          <w:rFonts w:ascii="Times New Roman" w:hAnsi="Times New Roman"/>
          <w:b/>
          <w:sz w:val="28"/>
        </w:rPr>
        <w:t>Сумська обласна організація профспілки працівників охорони здоров’я</w:t>
      </w:r>
      <w:r>
        <w:rPr>
          <w:rFonts w:ascii="Times New Roman" w:hAnsi="Times New Roman"/>
          <w:sz w:val="28"/>
        </w:rPr>
        <w:t xml:space="preserve"> стосовно прискорення та підтримки Постанови ВРУ «Про першочергові заходи для забезпечення соціального захисту медичних працівників та недопущення руйнації системи охорони здоров’я в Україні». Надано відповідь про опрацювання питання.</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Pr>
          <w:rFonts w:ascii="Times New Roman" w:hAnsi="Times New Roman"/>
          <w:b/>
          <w:sz w:val="28"/>
        </w:rPr>
        <w:t xml:space="preserve">Херсонська обласна профспілкова Організація працівників автотранспорту та шляхового господарства </w:t>
      </w:r>
      <w:r>
        <w:rPr>
          <w:rFonts w:ascii="Times New Roman" w:hAnsi="Times New Roman"/>
          <w:sz w:val="28"/>
        </w:rPr>
        <w:t>стосовно вирішення питання про порушення у сфері регулярних пасажирських перевезень. Направлено звернення до Херсонської ОДА, КМУ, звідти на Мінінфраструктури, Укртрансбезпеку, Херсонську ОДА.</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грудні 2017 року звернулась </w:t>
      </w:r>
      <w:r>
        <w:rPr>
          <w:rFonts w:ascii="Times New Roman" w:hAnsi="Times New Roman"/>
          <w:b/>
          <w:sz w:val="28"/>
        </w:rPr>
        <w:t xml:space="preserve">Черкаська обласна профспілкова організація працівників агропромислового комплексу </w:t>
      </w:r>
      <w:r>
        <w:rPr>
          <w:rFonts w:ascii="Times New Roman" w:hAnsi="Times New Roman"/>
          <w:sz w:val="28"/>
        </w:rPr>
        <w:t>стосовно вжиття заходів для притягнення до відповідальності слідчого Звенигородського ВП ГУНП в Черкаській області та вирішення інших питань. Направлено звернення до НПУ.</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Pr>
          <w:rFonts w:ascii="Times New Roman" w:hAnsi="Times New Roman"/>
          <w:b/>
          <w:sz w:val="28"/>
        </w:rPr>
        <w:t xml:space="preserve">Полтавська обласна організація профспілки працівників освіти і науки України </w:t>
      </w:r>
      <w:r>
        <w:rPr>
          <w:rFonts w:ascii="Times New Roman" w:hAnsi="Times New Roman"/>
          <w:sz w:val="28"/>
        </w:rPr>
        <w:t>стосовно повернення працівникам вкладених коштів Публічним акціонерним товариством «Діамантбанк». Направлено звернення до НБУ,  ПАТ «Таскомбанк».</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Звернулись </w:t>
      </w:r>
      <w:r>
        <w:rPr>
          <w:rFonts w:ascii="Times New Roman" w:hAnsi="Times New Roman"/>
          <w:b/>
          <w:sz w:val="28"/>
        </w:rPr>
        <w:t xml:space="preserve">Профспілкові організації пожежних-рятувальників України </w:t>
      </w:r>
      <w:r>
        <w:rPr>
          <w:rFonts w:ascii="Times New Roman" w:hAnsi="Times New Roman"/>
          <w:sz w:val="28"/>
        </w:rPr>
        <w:t>стосовно усунення потенційної загрози їх існування. Направлено звернення до КМУ, звідти до МВС, Мін’юсту, ДСНС.</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sidRPr="002C59EB">
        <w:rPr>
          <w:rFonts w:ascii="Times New Roman" w:hAnsi="Times New Roman"/>
          <w:b/>
          <w:sz w:val="28"/>
        </w:rPr>
        <w:t>Громадська</w:t>
      </w:r>
      <w:r>
        <w:rPr>
          <w:rFonts w:ascii="Times New Roman" w:hAnsi="Times New Roman"/>
          <w:b/>
          <w:sz w:val="28"/>
        </w:rPr>
        <w:t xml:space="preserve"> спілка «Бойкот пожежних України», ППО атестованих пожежних рятувальників ГУ ДСНС України у Харківській області, ППО рятувальників смт. Михайлівки, ППО рятувальників міста Пологи, ППО працівників ДСНС м. Запоріжжя, ППО атестованих пожежних міста Ужгорода, ППО Чернігівського відділу управління ДСНС України у Чернігівській області, ППО працівників ДСНС м. Лохвиця </w:t>
      </w:r>
      <w:r>
        <w:rPr>
          <w:rFonts w:ascii="Times New Roman" w:hAnsi="Times New Roman"/>
          <w:sz w:val="28"/>
        </w:rPr>
        <w:t>стосовно позбавлення трудових прав рятувальників України. Надано відповідь про опрацювання питання.</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жовтні 2017 року звернулась </w:t>
      </w:r>
      <w:r>
        <w:rPr>
          <w:rFonts w:ascii="Times New Roman" w:hAnsi="Times New Roman"/>
          <w:b/>
          <w:sz w:val="28"/>
        </w:rPr>
        <w:t xml:space="preserve">Первинна профспілкова організація ПАТ «Черкасиобленерго» </w:t>
      </w:r>
      <w:r>
        <w:rPr>
          <w:rFonts w:ascii="Times New Roman" w:hAnsi="Times New Roman"/>
          <w:sz w:val="28"/>
        </w:rPr>
        <w:t>стосовно скасування НКРЕКП додаткових щодобових відрахувань з поточного рахунку товариства. Направлено звернення до НКРЕКП.</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січня 2018 року звернулась </w:t>
      </w:r>
      <w:r w:rsidRPr="00925BDF">
        <w:rPr>
          <w:rFonts w:ascii="Times New Roman" w:hAnsi="Times New Roman"/>
          <w:b/>
          <w:sz w:val="28"/>
        </w:rPr>
        <w:t>Федерація професійних спілок Кіровоградської області</w:t>
      </w:r>
      <w:r>
        <w:rPr>
          <w:rFonts w:ascii="Times New Roman" w:hAnsi="Times New Roman"/>
          <w:b/>
          <w:sz w:val="28"/>
        </w:rPr>
        <w:t xml:space="preserve"> </w:t>
      </w:r>
      <w:r>
        <w:rPr>
          <w:rFonts w:ascii="Times New Roman" w:hAnsi="Times New Roman"/>
          <w:sz w:val="28"/>
        </w:rPr>
        <w:t>стосовно безпідставного скорочення у філіях ПАТ «НСТУ» не лише адміністративних та технічних посад, але й професіоналів та фахівців у цій галузі. Направлено звернення до Держпраці, ПАТ «Національна суспільна телерадіокомпанія України».</w:t>
      </w:r>
      <w:r w:rsidRPr="004331DB">
        <w:rPr>
          <w:rFonts w:ascii="Times New Roman" w:hAnsi="Times New Roman"/>
          <w:sz w:val="28"/>
        </w:rPr>
        <w:t xml:space="preserve"> </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Pr>
          <w:rFonts w:ascii="Times New Roman" w:hAnsi="Times New Roman"/>
          <w:b/>
          <w:sz w:val="28"/>
        </w:rPr>
        <w:t xml:space="preserve">Професійна спілка авіабудівників України </w:t>
      </w:r>
      <w:r>
        <w:rPr>
          <w:rFonts w:ascii="Times New Roman" w:hAnsi="Times New Roman"/>
          <w:sz w:val="28"/>
        </w:rPr>
        <w:t>стосовно обов’язковості подання е-декларацій керівниками нижчої ланки промислових підприємств. Направлено консультативне звернення до Федерації профспілок України.</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У лютому 2018 року звернулась </w:t>
      </w:r>
      <w:r>
        <w:rPr>
          <w:rFonts w:ascii="Times New Roman" w:hAnsi="Times New Roman"/>
          <w:b/>
          <w:sz w:val="28"/>
        </w:rPr>
        <w:t xml:space="preserve">Профспілка ПрАТ «Армапром» </w:t>
      </w:r>
      <w:r>
        <w:rPr>
          <w:rFonts w:ascii="Times New Roman" w:hAnsi="Times New Roman"/>
          <w:sz w:val="28"/>
        </w:rPr>
        <w:t>стосовно загрозливих обставин, які можуть призвести до припинення діяльності міжспілкового та галузевих об’єднань профспілок Полтавщини. Надано відповідь про опрацювання питання.</w:t>
      </w:r>
    </w:p>
    <w:p w:rsidR="00123870" w:rsidRPr="006006CB" w:rsidRDefault="00123870" w:rsidP="00BA65FB">
      <w:pPr>
        <w:spacing w:after="0"/>
        <w:ind w:firstLine="709"/>
        <w:jc w:val="both"/>
        <w:rPr>
          <w:rFonts w:ascii="Times New Roman" w:hAnsi="Times New Roman"/>
          <w:sz w:val="28"/>
        </w:rPr>
      </w:pPr>
      <w:r>
        <w:rPr>
          <w:rFonts w:ascii="Times New Roman" w:hAnsi="Times New Roman"/>
          <w:sz w:val="28"/>
        </w:rPr>
        <w:t xml:space="preserve">Звернулась </w:t>
      </w:r>
      <w:r>
        <w:rPr>
          <w:rFonts w:ascii="Times New Roman" w:hAnsi="Times New Roman"/>
          <w:b/>
          <w:sz w:val="28"/>
        </w:rPr>
        <w:t xml:space="preserve">Профспілкова організація ПрАТ «Сєвєродонецьке об’єднання АЗОТ» </w:t>
      </w:r>
      <w:r>
        <w:rPr>
          <w:rFonts w:ascii="Times New Roman" w:hAnsi="Times New Roman"/>
          <w:sz w:val="28"/>
        </w:rPr>
        <w:t>стосовно загрозливої ситуації загальнонаціонального характеру, яка сталася на ринку виробництва вітчизняних азотних мінеральних добрив. Направлено звернення до КМУ.</w:t>
      </w:r>
    </w:p>
    <w:p w:rsidR="00123870" w:rsidRPr="00DD25A3" w:rsidRDefault="00123870" w:rsidP="00BA65FB">
      <w:pPr>
        <w:spacing w:after="0"/>
        <w:ind w:firstLine="709"/>
        <w:jc w:val="both"/>
        <w:rPr>
          <w:rFonts w:ascii="Times New Roman" w:hAnsi="Times New Roman"/>
          <w:sz w:val="28"/>
        </w:rPr>
      </w:pPr>
      <w:r>
        <w:rPr>
          <w:rFonts w:ascii="Times New Roman" w:hAnsi="Times New Roman"/>
          <w:sz w:val="28"/>
        </w:rPr>
        <w:t xml:space="preserve">Окрім того, до мене, як до народного депутата України, систематично надходять усні звернення та телефонні дзвінки від голів профкомів, представників об’єднань професійних спілок, які знаходять відповідне депутатське реагування. Я завжди іду назустріч кожному представнику трудового колективу, адже впевнений, що саме за людиною праці – майбутнє нашої держави. </w:t>
      </w: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Pr="00EE716F" w:rsidRDefault="00123870" w:rsidP="00BA65FB">
      <w:pPr>
        <w:spacing w:after="0"/>
        <w:ind w:firstLine="709"/>
        <w:jc w:val="both"/>
        <w:rPr>
          <w:rFonts w:ascii="Times New Roman" w:hAnsi="Times New Roman"/>
          <w:b/>
          <w:i/>
          <w:sz w:val="28"/>
        </w:rPr>
      </w:pPr>
      <w:r w:rsidRPr="00EE716F">
        <w:rPr>
          <w:rFonts w:ascii="Times New Roman" w:hAnsi="Times New Roman"/>
          <w:b/>
          <w:i/>
          <w:sz w:val="28"/>
        </w:rPr>
        <w:t xml:space="preserve">Перспективні напрямки діяльності </w:t>
      </w: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Pr="00DD25A3" w:rsidRDefault="00123870" w:rsidP="00BA65FB">
      <w:pPr>
        <w:spacing w:after="0"/>
        <w:ind w:firstLine="709"/>
        <w:jc w:val="both"/>
        <w:rPr>
          <w:rFonts w:ascii="Times New Roman" w:hAnsi="Times New Roman"/>
          <w:sz w:val="28"/>
        </w:rPr>
      </w:pPr>
      <w:r>
        <w:rPr>
          <w:rFonts w:ascii="Times New Roman" w:hAnsi="Times New Roman"/>
          <w:sz w:val="28"/>
        </w:rPr>
        <w:t xml:space="preserve">Переконаний, наша плідна співпраця має активно продовжуватися протягом цього та наступних років. </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Зокрема, найближчою масштабною акцією повинно стати проведення Дня солідарності усіх трудящих – </w:t>
      </w:r>
      <w:r w:rsidRPr="00315E26">
        <w:rPr>
          <w:rFonts w:ascii="Times New Roman" w:hAnsi="Times New Roman"/>
          <w:b/>
          <w:sz w:val="28"/>
        </w:rPr>
        <w:t>1 травня</w:t>
      </w:r>
      <w:r>
        <w:rPr>
          <w:rFonts w:ascii="Times New Roman" w:hAnsi="Times New Roman"/>
          <w:sz w:val="28"/>
        </w:rPr>
        <w:t xml:space="preserve">. Це можливість для українських профспілок водночас із більш ніж ста світовими профспілками заявити про свої законні права та необхідність їх забезпечення.  </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Як </w:t>
      </w:r>
      <w:r w:rsidRPr="003F64D1">
        <w:rPr>
          <w:rFonts w:ascii="Times New Roman" w:hAnsi="Times New Roman"/>
          <w:b/>
          <w:sz w:val="28"/>
        </w:rPr>
        <w:t>керівник Комітету Верховної ради України з питань соціальної політики, зайнятості та пенсійного забезпечення</w:t>
      </w:r>
      <w:r>
        <w:rPr>
          <w:rFonts w:ascii="Times New Roman" w:hAnsi="Times New Roman"/>
          <w:sz w:val="28"/>
        </w:rPr>
        <w:t xml:space="preserve"> планую систематично проводити круглі столи, зустрічі, обговорення, виїзні засідання Комітету, у тому числі на підприємства, для вирішення актуальних соціальних питань. У всіх цих заходах професійні спілки є і будуть моїм головним соціальним партнером та радником. Я завжди відкритий до будь-яких ваших пропозицій у цьому аспекті.</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Продовжуватиметься активно робота із внесення нових </w:t>
      </w:r>
      <w:r w:rsidRPr="005817C4">
        <w:rPr>
          <w:rFonts w:ascii="Times New Roman" w:hAnsi="Times New Roman"/>
          <w:b/>
          <w:sz w:val="28"/>
        </w:rPr>
        <w:t>законопроектів</w:t>
      </w:r>
      <w:r>
        <w:rPr>
          <w:rFonts w:ascii="Times New Roman" w:hAnsi="Times New Roman"/>
          <w:sz w:val="28"/>
        </w:rPr>
        <w:t xml:space="preserve"> за пропозиціями професійних спілок. Я відстоюватиму кожну нашу спільну ініціативу на засіданнях комітетів та у залі Парламенту. Окрім того, ми послідовно працюємо над тим, щоб законопроекти, прийняті у першому читанні, було належним чином опрацьовані до другого із урахуванням усіх побажань профспілок.</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Як народний депутат України, продовжуватиму свої </w:t>
      </w:r>
      <w:r w:rsidRPr="00F333E6">
        <w:rPr>
          <w:rFonts w:ascii="Times New Roman" w:hAnsi="Times New Roman"/>
          <w:b/>
          <w:sz w:val="28"/>
        </w:rPr>
        <w:t>поїздки</w:t>
      </w:r>
      <w:r>
        <w:rPr>
          <w:rFonts w:ascii="Times New Roman" w:hAnsi="Times New Roman"/>
          <w:sz w:val="28"/>
        </w:rPr>
        <w:t xml:space="preserve"> до усіх куточків держави, адже моєї допомоги потребують підприємства в усіх областях, від найбільших заводів до найменших ферм. </w:t>
      </w:r>
    </w:p>
    <w:p w:rsidR="00123870" w:rsidRDefault="00123870" w:rsidP="00BA65FB">
      <w:pPr>
        <w:spacing w:after="0"/>
        <w:ind w:firstLine="709"/>
        <w:jc w:val="both"/>
        <w:rPr>
          <w:rFonts w:ascii="Times New Roman" w:hAnsi="Times New Roman"/>
          <w:sz w:val="28"/>
        </w:rPr>
      </w:pPr>
      <w:r>
        <w:rPr>
          <w:rFonts w:ascii="Times New Roman" w:hAnsi="Times New Roman"/>
          <w:sz w:val="28"/>
        </w:rPr>
        <w:t xml:space="preserve">Нагадую також, що </w:t>
      </w:r>
      <w:r w:rsidRPr="00F90374">
        <w:rPr>
          <w:rFonts w:ascii="Times New Roman" w:hAnsi="Times New Roman"/>
          <w:b/>
          <w:sz w:val="28"/>
        </w:rPr>
        <w:t>трибуна Верховної Ради</w:t>
      </w:r>
      <w:r>
        <w:rPr>
          <w:rFonts w:ascii="Times New Roman" w:hAnsi="Times New Roman"/>
          <w:sz w:val="28"/>
        </w:rPr>
        <w:t xml:space="preserve"> – завжди відкритий для профспілок майданчик і я готовий за вашим запитом надати можливість трудовому колективу або профспілці виступити на брифінгу для висвітлення необхідної інформації.</w:t>
      </w:r>
    </w:p>
    <w:p w:rsidR="00123870" w:rsidRDefault="00123870" w:rsidP="00BA65FB">
      <w:pPr>
        <w:spacing w:after="0"/>
        <w:ind w:firstLine="709"/>
        <w:jc w:val="both"/>
        <w:rPr>
          <w:rFonts w:ascii="Times New Roman" w:hAnsi="Times New Roman"/>
          <w:sz w:val="28"/>
        </w:rPr>
      </w:pPr>
    </w:p>
    <w:p w:rsidR="00123870" w:rsidRDefault="00123870" w:rsidP="00BA65FB">
      <w:pPr>
        <w:spacing w:after="0"/>
        <w:ind w:firstLine="709"/>
        <w:jc w:val="both"/>
        <w:rPr>
          <w:rFonts w:ascii="Times New Roman" w:hAnsi="Times New Roman"/>
          <w:sz w:val="28"/>
        </w:rPr>
      </w:pPr>
    </w:p>
    <w:p w:rsidR="00123870" w:rsidRDefault="00123870" w:rsidP="00E335F2">
      <w:pPr>
        <w:spacing w:after="0"/>
        <w:ind w:firstLine="709"/>
        <w:jc w:val="both"/>
        <w:rPr>
          <w:rFonts w:ascii="Times New Roman" w:hAnsi="Times New Roman"/>
          <w:b/>
          <w:i/>
          <w:sz w:val="28"/>
        </w:rPr>
      </w:pPr>
      <w:r w:rsidRPr="00353AAC">
        <w:rPr>
          <w:rFonts w:ascii="Times New Roman" w:hAnsi="Times New Roman"/>
          <w:b/>
          <w:i/>
          <w:sz w:val="28"/>
        </w:rPr>
        <w:t xml:space="preserve">Дякую за увагу та довіру усім Членам Ради! </w:t>
      </w:r>
    </w:p>
    <w:p w:rsidR="00123870" w:rsidRDefault="00123870" w:rsidP="00E335F2">
      <w:pPr>
        <w:spacing w:after="0"/>
        <w:ind w:firstLine="709"/>
        <w:jc w:val="both"/>
        <w:rPr>
          <w:rFonts w:ascii="Times New Roman" w:hAnsi="Times New Roman"/>
          <w:b/>
          <w:i/>
          <w:sz w:val="28"/>
        </w:rPr>
      </w:pPr>
    </w:p>
    <w:p w:rsidR="00123870" w:rsidRPr="00353AAC" w:rsidRDefault="00123870" w:rsidP="00E335F2">
      <w:pPr>
        <w:spacing w:after="0"/>
        <w:ind w:firstLine="709"/>
        <w:jc w:val="both"/>
        <w:rPr>
          <w:rFonts w:ascii="Times New Roman" w:hAnsi="Times New Roman"/>
          <w:b/>
          <w:i/>
          <w:sz w:val="28"/>
        </w:rPr>
      </w:pPr>
      <w:r>
        <w:rPr>
          <w:rFonts w:ascii="Times New Roman" w:hAnsi="Times New Roman"/>
          <w:b/>
          <w:i/>
          <w:sz w:val="28"/>
        </w:rPr>
        <w:t>Відстоїмо разом роботу, зарплату, гідне життя!</w:t>
      </w:r>
    </w:p>
    <w:p w:rsidR="00123870" w:rsidRDefault="00123870" w:rsidP="00BA65FB">
      <w:pPr>
        <w:spacing w:after="0"/>
        <w:ind w:firstLine="720"/>
        <w:jc w:val="both"/>
        <w:rPr>
          <w:rFonts w:ascii="Times New Roman" w:hAnsi="Times New Roman"/>
          <w:sz w:val="28"/>
          <w:szCs w:val="28"/>
        </w:rPr>
      </w:pPr>
    </w:p>
    <w:p w:rsidR="00123870" w:rsidRPr="00BC5452" w:rsidRDefault="00123870" w:rsidP="00BA65FB">
      <w:pPr>
        <w:spacing w:after="0"/>
        <w:ind w:firstLine="720"/>
        <w:jc w:val="both"/>
        <w:rPr>
          <w:rFonts w:ascii="Times New Roman" w:hAnsi="Times New Roman"/>
          <w:sz w:val="28"/>
          <w:szCs w:val="28"/>
        </w:rPr>
      </w:pPr>
    </w:p>
    <w:p w:rsidR="00123870" w:rsidRPr="00640224" w:rsidRDefault="00123870" w:rsidP="00BA65FB">
      <w:pPr>
        <w:spacing w:after="0"/>
        <w:ind w:firstLine="720"/>
        <w:jc w:val="both"/>
        <w:rPr>
          <w:rFonts w:ascii="Times New Roman" w:hAnsi="Times New Roman"/>
          <w:sz w:val="28"/>
          <w:szCs w:val="28"/>
        </w:rPr>
      </w:pPr>
    </w:p>
    <w:sectPr w:rsidR="00123870" w:rsidRPr="00640224" w:rsidSect="00AC70B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25A9"/>
    <w:rsid w:val="00016698"/>
    <w:rsid w:val="00032903"/>
    <w:rsid w:val="00037554"/>
    <w:rsid w:val="00037C54"/>
    <w:rsid w:val="000416F7"/>
    <w:rsid w:val="00085B11"/>
    <w:rsid w:val="000D0568"/>
    <w:rsid w:val="000E1738"/>
    <w:rsid w:val="001022D0"/>
    <w:rsid w:val="00123870"/>
    <w:rsid w:val="00130EC6"/>
    <w:rsid w:val="00154F94"/>
    <w:rsid w:val="001812B9"/>
    <w:rsid w:val="00185F49"/>
    <w:rsid w:val="001A602D"/>
    <w:rsid w:val="001D40EE"/>
    <w:rsid w:val="0020659F"/>
    <w:rsid w:val="00207EC9"/>
    <w:rsid w:val="002125A9"/>
    <w:rsid w:val="002206B7"/>
    <w:rsid w:val="00240931"/>
    <w:rsid w:val="00252291"/>
    <w:rsid w:val="00253836"/>
    <w:rsid w:val="00262A16"/>
    <w:rsid w:val="00271E20"/>
    <w:rsid w:val="002C59EB"/>
    <w:rsid w:val="002D3E49"/>
    <w:rsid w:val="002D6B43"/>
    <w:rsid w:val="002E1EAD"/>
    <w:rsid w:val="002E6DB3"/>
    <w:rsid w:val="00315E26"/>
    <w:rsid w:val="00320540"/>
    <w:rsid w:val="00334462"/>
    <w:rsid w:val="003353B9"/>
    <w:rsid w:val="0035374F"/>
    <w:rsid w:val="00353AAC"/>
    <w:rsid w:val="00377717"/>
    <w:rsid w:val="00385B1B"/>
    <w:rsid w:val="003A083C"/>
    <w:rsid w:val="003C2A26"/>
    <w:rsid w:val="003E491F"/>
    <w:rsid w:val="003F64D1"/>
    <w:rsid w:val="0040177F"/>
    <w:rsid w:val="00411C7A"/>
    <w:rsid w:val="004135A0"/>
    <w:rsid w:val="00430455"/>
    <w:rsid w:val="004331DB"/>
    <w:rsid w:val="004355DA"/>
    <w:rsid w:val="00464F53"/>
    <w:rsid w:val="00474A23"/>
    <w:rsid w:val="004D26DC"/>
    <w:rsid w:val="004D4313"/>
    <w:rsid w:val="004E140E"/>
    <w:rsid w:val="00542A3A"/>
    <w:rsid w:val="005666AD"/>
    <w:rsid w:val="00581043"/>
    <w:rsid w:val="005817A1"/>
    <w:rsid w:val="005817C4"/>
    <w:rsid w:val="005845BE"/>
    <w:rsid w:val="00593D87"/>
    <w:rsid w:val="005C7FBC"/>
    <w:rsid w:val="005D06AA"/>
    <w:rsid w:val="005D1142"/>
    <w:rsid w:val="006006CB"/>
    <w:rsid w:val="00604118"/>
    <w:rsid w:val="00610FA3"/>
    <w:rsid w:val="00625725"/>
    <w:rsid w:val="00631129"/>
    <w:rsid w:val="00640224"/>
    <w:rsid w:val="006527A7"/>
    <w:rsid w:val="00660BFB"/>
    <w:rsid w:val="00673074"/>
    <w:rsid w:val="0068024D"/>
    <w:rsid w:val="00697E62"/>
    <w:rsid w:val="006C2516"/>
    <w:rsid w:val="00707A71"/>
    <w:rsid w:val="0071420E"/>
    <w:rsid w:val="00731171"/>
    <w:rsid w:val="0078562E"/>
    <w:rsid w:val="007A2744"/>
    <w:rsid w:val="007B1A43"/>
    <w:rsid w:val="007C08B3"/>
    <w:rsid w:val="007C420B"/>
    <w:rsid w:val="007D26EF"/>
    <w:rsid w:val="007E052F"/>
    <w:rsid w:val="007E3FCC"/>
    <w:rsid w:val="00805074"/>
    <w:rsid w:val="00806C2B"/>
    <w:rsid w:val="008236E7"/>
    <w:rsid w:val="00844A22"/>
    <w:rsid w:val="008A7D92"/>
    <w:rsid w:val="008B16E8"/>
    <w:rsid w:val="008B1963"/>
    <w:rsid w:val="008C3CAD"/>
    <w:rsid w:val="008E39A2"/>
    <w:rsid w:val="008F27C2"/>
    <w:rsid w:val="009021E7"/>
    <w:rsid w:val="00925BDF"/>
    <w:rsid w:val="009659EA"/>
    <w:rsid w:val="00971D79"/>
    <w:rsid w:val="009C6E27"/>
    <w:rsid w:val="009F494D"/>
    <w:rsid w:val="009F6FD5"/>
    <w:rsid w:val="00A05283"/>
    <w:rsid w:val="00A448F2"/>
    <w:rsid w:val="00A50558"/>
    <w:rsid w:val="00A52521"/>
    <w:rsid w:val="00AB1C83"/>
    <w:rsid w:val="00AC70BF"/>
    <w:rsid w:val="00AD6768"/>
    <w:rsid w:val="00AF66F5"/>
    <w:rsid w:val="00B05919"/>
    <w:rsid w:val="00B15BFE"/>
    <w:rsid w:val="00BA65FB"/>
    <w:rsid w:val="00BA6EF7"/>
    <w:rsid w:val="00BB6C8E"/>
    <w:rsid w:val="00BB7ADB"/>
    <w:rsid w:val="00BC5452"/>
    <w:rsid w:val="00C533E2"/>
    <w:rsid w:val="00C54A5C"/>
    <w:rsid w:val="00C762ED"/>
    <w:rsid w:val="00C77065"/>
    <w:rsid w:val="00CA2861"/>
    <w:rsid w:val="00CB5054"/>
    <w:rsid w:val="00D15E0C"/>
    <w:rsid w:val="00D6034B"/>
    <w:rsid w:val="00D91B55"/>
    <w:rsid w:val="00D942C7"/>
    <w:rsid w:val="00DA33D3"/>
    <w:rsid w:val="00DC06E9"/>
    <w:rsid w:val="00DC4A6C"/>
    <w:rsid w:val="00DD25A3"/>
    <w:rsid w:val="00DE6CC0"/>
    <w:rsid w:val="00DF5E25"/>
    <w:rsid w:val="00E335F2"/>
    <w:rsid w:val="00E51485"/>
    <w:rsid w:val="00E56563"/>
    <w:rsid w:val="00E85C16"/>
    <w:rsid w:val="00E91188"/>
    <w:rsid w:val="00EA0B39"/>
    <w:rsid w:val="00EA7FCD"/>
    <w:rsid w:val="00EE716F"/>
    <w:rsid w:val="00EF35E3"/>
    <w:rsid w:val="00F011FF"/>
    <w:rsid w:val="00F16759"/>
    <w:rsid w:val="00F333E6"/>
    <w:rsid w:val="00F35780"/>
    <w:rsid w:val="00F412E0"/>
    <w:rsid w:val="00F6372A"/>
    <w:rsid w:val="00F7184C"/>
    <w:rsid w:val="00F84FB4"/>
    <w:rsid w:val="00F90374"/>
    <w:rsid w:val="00F9715F"/>
    <w:rsid w:val="00FA03B2"/>
    <w:rsid w:val="00FC144D"/>
    <w:rsid w:val="00FC36A8"/>
    <w:rsid w:val="00FD239F"/>
    <w:rsid w:val="00FE0B42"/>
    <w:rsid w:val="00FF42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0BF"/>
    <w:pPr>
      <w:spacing w:after="200" w:line="276" w:lineRule="auto"/>
    </w:pPr>
    <w:rPr>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D4313"/>
    <w:pPr>
      <w:spacing w:after="0" w:line="240" w:lineRule="auto"/>
      <w:ind w:left="720"/>
      <w:contextualSpacing/>
    </w:pPr>
    <w:rPr>
      <w:rFonts w:ascii="Times New Roman" w:hAnsi="Times New Roman"/>
      <w:sz w:val="24"/>
      <w:szCs w:val="24"/>
      <w:lang w:eastAsia="ru-RU"/>
    </w:rPr>
  </w:style>
  <w:style w:type="character" w:customStyle="1" w:styleId="rvts9">
    <w:name w:val="rvts9"/>
    <w:basedOn w:val="DefaultParagraphFont"/>
    <w:uiPriority w:val="99"/>
    <w:rsid w:val="004D4313"/>
    <w:rPr>
      <w:rFonts w:cs="Times New Roman"/>
    </w:rPr>
  </w:style>
  <w:style w:type="character" w:customStyle="1" w:styleId="rvts0">
    <w:name w:val="rvts0"/>
    <w:basedOn w:val="DefaultParagraphFont"/>
    <w:uiPriority w:val="99"/>
    <w:rsid w:val="004D4313"/>
    <w:rPr>
      <w:rFonts w:ascii="Times New Roman" w:hAnsi="Times New Roman" w:cs="Times New Roman"/>
    </w:rPr>
  </w:style>
  <w:style w:type="paragraph" w:styleId="NormalWeb">
    <w:name w:val="Normal (Web)"/>
    <w:basedOn w:val="Normal"/>
    <w:uiPriority w:val="99"/>
    <w:rsid w:val="00EF35E3"/>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DefaultParagraphFont"/>
    <w:uiPriority w:val="99"/>
    <w:rsid w:val="007C08B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15</Pages>
  <Words>5179</Words>
  <Characters>29522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dc:title>
  <dc:subject/>
  <dc:creator>Пользователь 01</dc:creator>
  <cp:keywords/>
  <dc:description/>
  <cp:lastModifiedBy>User</cp:lastModifiedBy>
  <cp:revision>2</cp:revision>
  <cp:lastPrinted>2018-03-28T18:29:00Z</cp:lastPrinted>
  <dcterms:created xsi:type="dcterms:W3CDTF">2018-04-02T13:09:00Z</dcterms:created>
  <dcterms:modified xsi:type="dcterms:W3CDTF">2018-04-02T13:09:00Z</dcterms:modified>
</cp:coreProperties>
</file>