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74" w:rsidRDefault="00B60674" w:rsidP="00064027">
      <w:pPr>
        <w:ind w:firstLine="0"/>
        <w:rPr>
          <w:b/>
        </w:rPr>
      </w:pPr>
      <w:r w:rsidRPr="0062109E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126pt;height:77.25pt;visibility:visible">
            <v:imagedata r:id="rId6" o:title=""/>
          </v:shape>
        </w:pict>
      </w:r>
    </w:p>
    <w:p w:rsidR="00B60674" w:rsidRDefault="00B60674" w:rsidP="00E042E1">
      <w:pPr>
        <w:rPr>
          <w:b/>
        </w:rPr>
      </w:pPr>
    </w:p>
    <w:p w:rsidR="00B60674" w:rsidRPr="00E042E1" w:rsidRDefault="00B60674" w:rsidP="00064027">
      <w:pPr>
        <w:ind w:firstLine="0"/>
        <w:rPr>
          <w:b/>
        </w:rPr>
      </w:pPr>
      <w:r w:rsidRPr="00E042E1">
        <w:rPr>
          <w:b/>
        </w:rPr>
        <w:t xml:space="preserve">Європейська федерація профспілок громадського обслуговування </w:t>
      </w:r>
    </w:p>
    <w:p w:rsidR="00B60674" w:rsidRDefault="00B60674" w:rsidP="00E042E1"/>
    <w:p w:rsidR="00B60674" w:rsidRDefault="00B60674" w:rsidP="00E042E1"/>
    <w:p w:rsidR="00B60674" w:rsidRPr="00064027" w:rsidRDefault="00B60674" w:rsidP="00E042E1">
      <w:pPr>
        <w:ind w:left="4955"/>
        <w:rPr>
          <w:i/>
          <w:u w:val="single"/>
        </w:rPr>
      </w:pPr>
      <w:r w:rsidRPr="00064027">
        <w:rPr>
          <w:i/>
          <w:u w:val="single"/>
        </w:rPr>
        <w:t>До уваги:</w:t>
      </w:r>
    </w:p>
    <w:p w:rsidR="00B60674" w:rsidRDefault="00B60674" w:rsidP="00E042E1">
      <w:pPr>
        <w:ind w:left="4955"/>
      </w:pPr>
    </w:p>
    <w:p w:rsidR="00B60674" w:rsidRPr="00E709AA" w:rsidRDefault="00B60674" w:rsidP="00E042E1">
      <w:pPr>
        <w:ind w:left="4955"/>
        <w:rPr>
          <w:lang w:val="ru-RU"/>
        </w:rPr>
      </w:pPr>
      <w:r w:rsidRPr="00E709AA">
        <w:t>Президент</w:t>
      </w:r>
      <w:r>
        <w:t>а</w:t>
      </w:r>
      <w:r w:rsidRPr="00E709AA">
        <w:rPr>
          <w:lang w:val="ru-RU"/>
        </w:rPr>
        <w:t xml:space="preserve"> Укра</w:t>
      </w:r>
      <w:r w:rsidRPr="00E709AA">
        <w:t>ї</w:t>
      </w:r>
      <w:r w:rsidRPr="00E709AA">
        <w:rPr>
          <w:lang w:val="ru-RU"/>
        </w:rPr>
        <w:t>ни</w:t>
      </w:r>
    </w:p>
    <w:p w:rsidR="00B60674" w:rsidRPr="00E709AA" w:rsidRDefault="00B60674" w:rsidP="00E042E1">
      <w:pPr>
        <w:ind w:left="4955"/>
        <w:rPr>
          <w:b/>
          <w:lang w:val="ru-RU"/>
        </w:rPr>
      </w:pPr>
      <w:r w:rsidRPr="00E709AA">
        <w:rPr>
          <w:b/>
          <w:lang w:val="ru-RU"/>
        </w:rPr>
        <w:t>Петр</w:t>
      </w:r>
      <w:r>
        <w:rPr>
          <w:b/>
          <w:lang w:val="ru-RU"/>
        </w:rPr>
        <w:t>а</w:t>
      </w:r>
      <w:r w:rsidRPr="00E709AA">
        <w:rPr>
          <w:b/>
          <w:lang w:val="ru-RU"/>
        </w:rPr>
        <w:t xml:space="preserve"> Порошенк</w:t>
      </w:r>
      <w:r>
        <w:rPr>
          <w:b/>
          <w:lang w:val="ru-RU"/>
        </w:rPr>
        <w:t>а</w:t>
      </w:r>
    </w:p>
    <w:p w:rsidR="00B60674" w:rsidRDefault="00B60674" w:rsidP="00E042E1">
      <w:pPr>
        <w:ind w:left="4955"/>
        <w:rPr>
          <w:lang w:val="ru-RU"/>
        </w:rPr>
      </w:pPr>
    </w:p>
    <w:p w:rsidR="00B60674" w:rsidRPr="00E709AA" w:rsidRDefault="00B60674" w:rsidP="00E042E1">
      <w:pPr>
        <w:ind w:left="4955"/>
        <w:rPr>
          <w:lang w:val="ru-RU"/>
        </w:rPr>
      </w:pPr>
      <w:r w:rsidRPr="00E709AA">
        <w:rPr>
          <w:lang w:val="ru-RU"/>
        </w:rPr>
        <w:t>Прем'єр-міністр</w:t>
      </w:r>
      <w:r>
        <w:rPr>
          <w:lang w:val="ru-RU"/>
        </w:rPr>
        <w:t>а</w:t>
      </w:r>
      <w:r w:rsidRPr="00E709AA">
        <w:rPr>
          <w:lang w:val="ru-RU"/>
        </w:rPr>
        <w:t xml:space="preserve"> України</w:t>
      </w:r>
    </w:p>
    <w:p w:rsidR="00B60674" w:rsidRPr="00E709AA" w:rsidRDefault="00B60674" w:rsidP="00E042E1">
      <w:pPr>
        <w:ind w:left="4955"/>
        <w:rPr>
          <w:b/>
          <w:lang w:val="ru-RU"/>
        </w:rPr>
      </w:pPr>
      <w:r w:rsidRPr="00E709AA">
        <w:rPr>
          <w:b/>
          <w:lang w:val="ru-RU"/>
        </w:rPr>
        <w:t>Володимир</w:t>
      </w:r>
      <w:r>
        <w:rPr>
          <w:b/>
          <w:lang w:val="ru-RU"/>
        </w:rPr>
        <w:t>а</w:t>
      </w:r>
      <w:r w:rsidRPr="00E709AA">
        <w:rPr>
          <w:b/>
          <w:lang w:val="ru-RU"/>
        </w:rPr>
        <w:t xml:space="preserve"> Гройсман</w:t>
      </w:r>
      <w:r>
        <w:rPr>
          <w:b/>
          <w:lang w:val="ru-RU"/>
        </w:rPr>
        <w:t>а</w:t>
      </w:r>
    </w:p>
    <w:p w:rsidR="00B60674" w:rsidRDefault="00B60674" w:rsidP="00E042E1">
      <w:pPr>
        <w:ind w:left="4955"/>
        <w:rPr>
          <w:lang w:val="ru-RU"/>
        </w:rPr>
      </w:pPr>
    </w:p>
    <w:p w:rsidR="00B60674" w:rsidRDefault="00B60674" w:rsidP="00E042E1">
      <w:pPr>
        <w:ind w:left="4956" w:firstLine="708"/>
        <w:rPr>
          <w:lang w:val="ru-RU"/>
        </w:rPr>
      </w:pPr>
      <w:r>
        <w:rPr>
          <w:lang w:val="ru-RU"/>
        </w:rPr>
        <w:t>Голови Верховної Ради України</w:t>
      </w:r>
    </w:p>
    <w:p w:rsidR="00B60674" w:rsidRPr="00E709AA" w:rsidRDefault="00B60674" w:rsidP="00B238E6">
      <w:pPr>
        <w:ind w:left="4956" w:firstLine="708"/>
        <w:rPr>
          <w:b/>
          <w:lang w:val="ru-RU"/>
        </w:rPr>
      </w:pPr>
      <w:r w:rsidRPr="00E709AA">
        <w:rPr>
          <w:b/>
          <w:lang w:val="ru-RU"/>
        </w:rPr>
        <w:t>Андрі</w:t>
      </w:r>
      <w:r>
        <w:rPr>
          <w:b/>
          <w:lang w:val="ru-RU"/>
        </w:rPr>
        <w:t>я</w:t>
      </w:r>
      <w:r w:rsidRPr="00E709AA">
        <w:rPr>
          <w:b/>
          <w:lang w:val="ru-RU"/>
        </w:rPr>
        <w:t xml:space="preserve"> Парубі</w:t>
      </w:r>
      <w:r>
        <w:rPr>
          <w:b/>
          <w:lang w:val="ru-RU"/>
        </w:rPr>
        <w:t>я</w:t>
      </w:r>
    </w:p>
    <w:p w:rsidR="00B60674" w:rsidRDefault="00B60674" w:rsidP="00E042E1"/>
    <w:p w:rsidR="00B60674" w:rsidRDefault="00B60674" w:rsidP="006B4D27">
      <w:pPr>
        <w:ind w:left="4956"/>
      </w:pPr>
      <w:r>
        <w:t>Копії:</w:t>
      </w:r>
    </w:p>
    <w:p w:rsidR="00B60674" w:rsidRPr="006B4D27" w:rsidRDefault="00B60674" w:rsidP="006B4D27">
      <w:pPr>
        <w:ind w:left="5664" w:firstLine="1"/>
        <w:rPr>
          <w:b/>
        </w:rPr>
      </w:pPr>
      <w:r>
        <w:t>В</w:t>
      </w:r>
      <w:r w:rsidRPr="006B4D27">
        <w:t>ерховн</w:t>
      </w:r>
      <w:r>
        <w:t xml:space="preserve">ому </w:t>
      </w:r>
      <w:r w:rsidRPr="006B4D27">
        <w:t>представник</w:t>
      </w:r>
      <w:r>
        <w:t>у</w:t>
      </w:r>
      <w:r w:rsidRPr="006B4D27">
        <w:t xml:space="preserve"> Є</w:t>
      </w:r>
      <w:r>
        <w:t>С</w:t>
      </w:r>
      <w:r w:rsidRPr="006B4D27">
        <w:t xml:space="preserve"> </w:t>
      </w:r>
      <w:r w:rsidRPr="006B4D27">
        <w:rPr>
          <w:b/>
        </w:rPr>
        <w:t xml:space="preserve">Федеріці Могеріні </w:t>
      </w:r>
    </w:p>
    <w:p w:rsidR="00B60674" w:rsidRDefault="00B60674" w:rsidP="006B4D27">
      <w:pPr>
        <w:ind w:left="5664" w:firstLine="1"/>
      </w:pPr>
      <w:r>
        <w:t xml:space="preserve">Послу ЕС в Україні </w:t>
      </w:r>
    </w:p>
    <w:p w:rsidR="00B60674" w:rsidRPr="006B4D27" w:rsidRDefault="00B60674" w:rsidP="006B4D27">
      <w:pPr>
        <w:ind w:left="5664" w:firstLine="1"/>
        <w:rPr>
          <w:b/>
        </w:rPr>
      </w:pPr>
      <w:r w:rsidRPr="006B4D27">
        <w:rPr>
          <w:b/>
        </w:rPr>
        <w:t>Хьюгу Мінгареллі</w:t>
      </w:r>
    </w:p>
    <w:p w:rsidR="00B60674" w:rsidRDefault="00B60674" w:rsidP="00E042E1"/>
    <w:p w:rsidR="00B60674" w:rsidRDefault="00B60674" w:rsidP="00E042E1">
      <w:pPr>
        <w:rPr>
          <w:lang w:val="ru-RU"/>
        </w:rPr>
      </w:pPr>
      <w:r>
        <w:rPr>
          <w:lang w:val="ru-RU"/>
        </w:rPr>
        <w:t>Брюссель, 30 листопада 2017 р.</w:t>
      </w:r>
    </w:p>
    <w:p w:rsidR="00B60674" w:rsidRPr="00DD7CC8" w:rsidRDefault="00B60674" w:rsidP="00E042E1">
      <w:pPr>
        <w:rPr>
          <w:lang w:val="ru-RU"/>
        </w:rPr>
      </w:pPr>
    </w:p>
    <w:p w:rsidR="00B60674" w:rsidRDefault="00B60674" w:rsidP="00E042E1">
      <w:pPr>
        <w:rPr>
          <w:b/>
          <w:lang w:val="ru-RU"/>
        </w:rPr>
      </w:pPr>
      <w:r w:rsidRPr="0082122D">
        <w:rPr>
          <w:b/>
        </w:rPr>
        <w:t xml:space="preserve">Шановний </w:t>
      </w:r>
      <w:r>
        <w:rPr>
          <w:b/>
        </w:rPr>
        <w:t xml:space="preserve">пане </w:t>
      </w:r>
      <w:r w:rsidRPr="0082122D">
        <w:rPr>
          <w:b/>
        </w:rPr>
        <w:t>Президенте</w:t>
      </w:r>
      <w:r>
        <w:rPr>
          <w:b/>
        </w:rPr>
        <w:t>!</w:t>
      </w:r>
    </w:p>
    <w:p w:rsidR="00B60674" w:rsidRDefault="00B60674" w:rsidP="00E042E1">
      <w:pPr>
        <w:rPr>
          <w:b/>
          <w:lang w:val="ru-RU"/>
        </w:rPr>
      </w:pPr>
      <w:r w:rsidRPr="0082122D">
        <w:rPr>
          <w:b/>
        </w:rPr>
        <w:t xml:space="preserve">Шановний </w:t>
      </w:r>
      <w:r>
        <w:rPr>
          <w:b/>
        </w:rPr>
        <w:t xml:space="preserve">пане </w:t>
      </w:r>
      <w:r w:rsidRPr="0082122D">
        <w:rPr>
          <w:b/>
          <w:lang w:val="ru-RU"/>
        </w:rPr>
        <w:t>Прем'єр-міністре</w:t>
      </w:r>
      <w:r>
        <w:rPr>
          <w:b/>
          <w:lang w:val="ru-RU"/>
        </w:rPr>
        <w:t>!</w:t>
      </w:r>
    </w:p>
    <w:p w:rsidR="00B60674" w:rsidRPr="00B238E6" w:rsidRDefault="00B60674" w:rsidP="00E042E1">
      <w:pPr>
        <w:rPr>
          <w:b/>
          <w:lang w:val="ru-RU"/>
        </w:rPr>
      </w:pPr>
      <w:r w:rsidRPr="0082122D">
        <w:rPr>
          <w:b/>
        </w:rPr>
        <w:t xml:space="preserve">Шановний </w:t>
      </w:r>
      <w:r>
        <w:rPr>
          <w:b/>
        </w:rPr>
        <w:t xml:space="preserve">пане </w:t>
      </w:r>
      <w:r w:rsidRPr="0082122D">
        <w:rPr>
          <w:b/>
          <w:lang w:val="ru-RU"/>
        </w:rPr>
        <w:t>Голово</w:t>
      </w:r>
      <w:r>
        <w:rPr>
          <w:b/>
          <w:lang w:val="ru-RU"/>
        </w:rPr>
        <w:t>!</w:t>
      </w:r>
    </w:p>
    <w:p w:rsidR="00B60674" w:rsidRDefault="00B60674" w:rsidP="00E042E1"/>
    <w:p w:rsidR="00B60674" w:rsidRDefault="00B60674" w:rsidP="00E042E1">
      <w:r>
        <w:t>Наші членські організації, які входять у Федерацію профспілок України, проінформували нас про неодноразові провокації проти неї з боку державних чиновників та невідомих осіб. Ці атаки пов'язані з акціями протесту ФПУ. Акціями ФПУ проти реформи системи охорони здоров'я, яка вважається антисоціальною та несправедливою. Акціями з вимогою передбачити більше коштів у проекті Державного бюджету на 2018 рік на підвищення зарплат та фінансування державних послуг.</w:t>
      </w:r>
    </w:p>
    <w:p w:rsidR="00B60674" w:rsidRDefault="00B60674" w:rsidP="00E042E1">
      <w:r>
        <w:t xml:space="preserve">Минулого тижня </w:t>
      </w:r>
      <w:r w:rsidRPr="00595257">
        <w:t>радник Міністра внутрішніх справ</w:t>
      </w:r>
      <w:r>
        <w:rPr>
          <w:b/>
        </w:rPr>
        <w:t xml:space="preserve"> </w:t>
      </w:r>
      <w:r>
        <w:t>звинуватив Голову ФПУ у втечі з країни та пошуку притулку в Греції, в той час як він брав участь у конференції щодо майбутнього праці, яку Міжнародна організація праці та Міжнародна асоціація соціально-економічних рад проводили в Афінах. Він був там разом з Міністром соціальної політики України. Це фальшиве звинувачення переросло в цілу наклепницьку кампанію в соціальних медіа з метою підірвати репутацію ФПУ та її Голови. Спростувань після цього не було, інформаційні повідомлення не були видалені.</w:t>
      </w:r>
    </w:p>
    <w:p w:rsidR="00B60674" w:rsidRDefault="00B60674" w:rsidP="006B4D27">
      <w:r>
        <w:t xml:space="preserve">27 листопада близько 30 невідомих осіб у камуфляжі увірвалися в приміщення, де відбувалося засідання Президії ФПУ. Метою цієї атаки було залякати членів Президії, не допустити обговорення та підготовки колективної акції протесту керівним органом ФПУ. Нападники не змогли сформулювати </w:t>
      </w:r>
      <w:r w:rsidRPr="00AD41D6">
        <w:t>не змогли сформувати свої вимоги і мету перебування</w:t>
      </w:r>
      <w:r>
        <w:t>, щоб пояснити свої дії. Вони не представилися та не сказали, кого вони представляють.</w:t>
      </w:r>
    </w:p>
    <w:p w:rsidR="00B60674" w:rsidRDefault="00B60674" w:rsidP="00E042E1">
      <w:r>
        <w:t>На н</w:t>
      </w:r>
      <w:r w:rsidRPr="00B238E6">
        <w:t>ещодавн</w:t>
      </w:r>
      <w:r>
        <w:t xml:space="preserve">ьому </w:t>
      </w:r>
      <w:r w:rsidRPr="00B238E6">
        <w:t>саміт</w:t>
      </w:r>
      <w:r>
        <w:t>і</w:t>
      </w:r>
      <w:r w:rsidRPr="00B238E6">
        <w:t xml:space="preserve"> Східного партнерства, в якому </w:t>
      </w:r>
      <w:r>
        <w:t xml:space="preserve">брала участь </w:t>
      </w:r>
      <w:r w:rsidRPr="00B238E6">
        <w:t xml:space="preserve">Україна, </w:t>
      </w:r>
      <w:r>
        <w:t xml:space="preserve">було </w:t>
      </w:r>
      <w:r w:rsidRPr="00B238E6">
        <w:t>підкресл</w:t>
      </w:r>
      <w:r>
        <w:t xml:space="preserve">ено </w:t>
      </w:r>
      <w:r w:rsidRPr="00B238E6">
        <w:t xml:space="preserve">важливість високих стандартів у забезпеченні справедливості для людей. </w:t>
      </w:r>
      <w:r>
        <w:t xml:space="preserve">Самміт </w:t>
      </w:r>
      <w:r w:rsidRPr="00B238E6">
        <w:t>підтверди</w:t>
      </w:r>
      <w:r>
        <w:t>в</w:t>
      </w:r>
      <w:r w:rsidRPr="00B238E6">
        <w:t xml:space="preserve"> роль соціальних партнерів в економіці та суспільстві. Український уряд повинен робити більше для підтримки </w:t>
      </w:r>
      <w:r>
        <w:t>середовища</w:t>
      </w:r>
      <w:r w:rsidRPr="00B238E6">
        <w:t>, в якому профспілки</w:t>
      </w:r>
      <w:r>
        <w:t>,</w:t>
      </w:r>
      <w:r w:rsidRPr="00B238E6">
        <w:t xml:space="preserve"> окремі </w:t>
      </w:r>
      <w:r>
        <w:t xml:space="preserve">члени </w:t>
      </w:r>
      <w:r w:rsidRPr="00B238E6">
        <w:t>профспіло</w:t>
      </w:r>
      <w:r>
        <w:t>к</w:t>
      </w:r>
      <w:r w:rsidRPr="00B238E6">
        <w:t xml:space="preserve"> та</w:t>
      </w:r>
      <w:r>
        <w:t xml:space="preserve"> їх</w:t>
      </w:r>
      <w:r w:rsidRPr="00B238E6">
        <w:t xml:space="preserve"> представники можуть виконувати свою роботу. </w:t>
      </w:r>
      <w:r>
        <w:t xml:space="preserve">Проголошення </w:t>
      </w:r>
      <w:r w:rsidRPr="00B238E6">
        <w:t xml:space="preserve">принципів на папері недостатньо. Ми просимо </w:t>
      </w:r>
      <w:r>
        <w:t>в</w:t>
      </w:r>
      <w:r w:rsidRPr="00B238E6">
        <w:t>ас втрутитися і повідомити нас про кроки, вжиті для припинення залякування та провокацій. В</w:t>
      </w:r>
      <w:r>
        <w:t>ам відомо</w:t>
      </w:r>
      <w:r w:rsidRPr="00B238E6">
        <w:t xml:space="preserve">, що </w:t>
      </w:r>
      <w:r>
        <w:t xml:space="preserve">в Україні дуже </w:t>
      </w:r>
      <w:r w:rsidRPr="0082122D">
        <w:t xml:space="preserve">низький рівень реалізації прав робітників, </w:t>
      </w:r>
      <w:r>
        <w:t>щ</w:t>
      </w:r>
      <w:r w:rsidRPr="0082122D">
        <w:t>о демонструє глобальний індекс прав МКП</w:t>
      </w:r>
      <w:r>
        <w:t xml:space="preserve">. Вона </w:t>
      </w:r>
      <w:r w:rsidRPr="0082122D">
        <w:t xml:space="preserve">віднесена до категорії країн, в яких не гарантуються </w:t>
      </w:r>
      <w:r>
        <w:t xml:space="preserve">профспілкові </w:t>
      </w:r>
      <w:r w:rsidRPr="0082122D">
        <w:t>права</w:t>
      </w:r>
      <w:r w:rsidRPr="00B238E6">
        <w:t>.</w:t>
      </w:r>
    </w:p>
    <w:p w:rsidR="00B60674" w:rsidRDefault="00B60674" w:rsidP="00E042E1">
      <w:r>
        <w:t>Від імені ЄФПОО, Європейської федерації профспілок громадського обслуговування, що представляє 8 мільйонів працівників з усіх європейських країн, я засуджую ці атаки. Ми повністю підтримуємо своїх профспілкових сестер та братів в Україні.</w:t>
      </w:r>
    </w:p>
    <w:p w:rsidR="00B60674" w:rsidRDefault="00B60674" w:rsidP="00E042E1">
      <w:r>
        <w:t xml:space="preserve">З нетерпінням очікую вашу відповідь, </w:t>
      </w:r>
    </w:p>
    <w:p w:rsidR="00B60674" w:rsidRDefault="00B60674" w:rsidP="00E042E1"/>
    <w:p w:rsidR="00B60674" w:rsidRDefault="00B60674" w:rsidP="00E042E1"/>
    <w:p w:rsidR="00B60674" w:rsidRPr="00B238E6" w:rsidRDefault="00B60674" w:rsidP="00B238E6">
      <w:pPr>
        <w:ind w:firstLine="0"/>
        <w:rPr>
          <w:b/>
        </w:rPr>
      </w:pPr>
      <w:r w:rsidRPr="00B238E6">
        <w:rPr>
          <w:b/>
        </w:rPr>
        <w:t>З повагою,</w:t>
      </w:r>
    </w:p>
    <w:p w:rsidR="00B60674" w:rsidRPr="00B238E6" w:rsidRDefault="00B60674" w:rsidP="00064027">
      <w:pPr>
        <w:ind w:firstLine="284"/>
        <w:rPr>
          <w:b/>
        </w:rPr>
      </w:pPr>
      <w:r w:rsidRPr="0062109E">
        <w:rPr>
          <w:b/>
          <w:noProof/>
          <w:lang w:val="en-US"/>
        </w:rPr>
        <w:pict>
          <v:shape id="Рисунок 10" o:spid="_x0000_i1028" type="#_x0000_t75" style="width:114pt;height:79.5pt;visibility:visible">
            <v:imagedata r:id="rId7" o:title=""/>
          </v:shape>
        </w:pict>
      </w:r>
    </w:p>
    <w:p w:rsidR="00B60674" w:rsidRPr="00B238E6" w:rsidRDefault="00B60674" w:rsidP="00B238E6">
      <w:pPr>
        <w:ind w:firstLine="0"/>
        <w:rPr>
          <w:b/>
        </w:rPr>
      </w:pPr>
      <w:r w:rsidRPr="00B238E6">
        <w:rPr>
          <w:b/>
        </w:rPr>
        <w:t xml:space="preserve">Ян Віллем Гудріан </w:t>
      </w:r>
    </w:p>
    <w:p w:rsidR="00B60674" w:rsidRPr="00B238E6" w:rsidRDefault="00B60674" w:rsidP="00B238E6">
      <w:pPr>
        <w:ind w:firstLine="0"/>
        <w:rPr>
          <w:b/>
        </w:rPr>
      </w:pPr>
      <w:r w:rsidRPr="00B238E6">
        <w:rPr>
          <w:b/>
        </w:rPr>
        <w:t xml:space="preserve">Генеральний секретар ЄФПГО </w:t>
      </w:r>
    </w:p>
    <w:p w:rsidR="00B60674" w:rsidRDefault="00B60674" w:rsidP="00E042E1"/>
    <w:sectPr w:rsidR="00B60674" w:rsidSect="00064027">
      <w:footerReference w:type="default" r:id="rId8"/>
      <w:pgSz w:w="11906" w:h="16838"/>
      <w:pgMar w:top="850" w:right="850" w:bottom="850" w:left="1417" w:header="708" w:footer="1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74" w:rsidRDefault="00B60674" w:rsidP="00064027">
      <w:r>
        <w:separator/>
      </w:r>
    </w:p>
  </w:endnote>
  <w:endnote w:type="continuationSeparator" w:id="0">
    <w:p w:rsidR="00B60674" w:rsidRDefault="00B60674" w:rsidP="00064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74" w:rsidRDefault="00B60674" w:rsidP="00064027">
    <w:pPr>
      <w:pStyle w:val="Footer"/>
      <w:ind w:hanging="851"/>
    </w:pPr>
    <w:r w:rsidRPr="0062109E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9" o:spid="_x0000_i1026" type="#_x0000_t75" style="width:513pt;height:101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74" w:rsidRDefault="00B60674" w:rsidP="00064027">
      <w:r>
        <w:separator/>
      </w:r>
    </w:p>
  </w:footnote>
  <w:footnote w:type="continuationSeparator" w:id="0">
    <w:p w:rsidR="00B60674" w:rsidRDefault="00B60674" w:rsidP="000640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2E1"/>
    <w:rsid w:val="00064027"/>
    <w:rsid w:val="00266B51"/>
    <w:rsid w:val="003A0FB3"/>
    <w:rsid w:val="00595257"/>
    <w:rsid w:val="0062109E"/>
    <w:rsid w:val="006B4D27"/>
    <w:rsid w:val="0082122D"/>
    <w:rsid w:val="00847B4C"/>
    <w:rsid w:val="00AD41D6"/>
    <w:rsid w:val="00B238E6"/>
    <w:rsid w:val="00B60674"/>
    <w:rsid w:val="00BD186B"/>
    <w:rsid w:val="00C7269C"/>
    <w:rsid w:val="00CD0CDF"/>
    <w:rsid w:val="00DD7CC8"/>
    <w:rsid w:val="00E042E1"/>
    <w:rsid w:val="00E11A06"/>
    <w:rsid w:val="00E504D4"/>
    <w:rsid w:val="00E709AA"/>
    <w:rsid w:val="00FE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4D4"/>
    <w:pPr>
      <w:ind w:firstLine="709"/>
      <w:jc w:val="both"/>
    </w:pPr>
    <w:rPr>
      <w:sz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A0F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0F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64027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40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64027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40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435</Words>
  <Characters>2484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Роман</dc:creator>
  <cp:keywords/>
  <dc:description/>
  <cp:lastModifiedBy>ANALIT2</cp:lastModifiedBy>
  <cp:revision>2</cp:revision>
  <cp:lastPrinted>2017-11-30T13:22:00Z</cp:lastPrinted>
  <dcterms:created xsi:type="dcterms:W3CDTF">2017-12-01T10:48:00Z</dcterms:created>
  <dcterms:modified xsi:type="dcterms:W3CDTF">2017-12-01T10:48:00Z</dcterms:modified>
</cp:coreProperties>
</file>