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F21" w:rsidRPr="00B439D6" w:rsidRDefault="00086F21" w:rsidP="00B439D6">
      <w:pPr>
        <w:rPr>
          <w:rFonts w:ascii="Times New Roman" w:hAnsi="Times New Roman"/>
          <w:b/>
          <w:sz w:val="28"/>
          <w:szCs w:val="28"/>
        </w:rPr>
      </w:pPr>
      <w:r w:rsidRPr="00B439D6">
        <w:rPr>
          <w:rFonts w:ascii="Times New Roman" w:hAnsi="Times New Roman"/>
          <w:b/>
          <w:sz w:val="28"/>
          <w:szCs w:val="28"/>
        </w:rPr>
        <w:t xml:space="preserve">                                            </w:t>
      </w:r>
    </w:p>
    <w:p w:rsidR="00086F21" w:rsidRPr="00B439D6" w:rsidRDefault="00086F21" w:rsidP="00B439D6">
      <w:pPr>
        <w:rPr>
          <w:rFonts w:ascii="Times New Roman" w:hAnsi="Times New Roman"/>
          <w:b/>
          <w:sz w:val="28"/>
          <w:szCs w:val="28"/>
        </w:rPr>
      </w:pPr>
    </w:p>
    <w:p w:rsidR="00086F21" w:rsidRPr="00B439D6" w:rsidRDefault="00086F21" w:rsidP="00B439D6">
      <w:pPr>
        <w:rPr>
          <w:rFonts w:ascii="Times New Roman" w:hAnsi="Times New Roman"/>
          <w:b/>
          <w:sz w:val="28"/>
          <w:szCs w:val="28"/>
        </w:rPr>
      </w:pPr>
      <w:r w:rsidRPr="00B439D6">
        <w:rPr>
          <w:rFonts w:ascii="Times New Roman" w:hAnsi="Times New Roman"/>
          <w:b/>
          <w:sz w:val="28"/>
          <w:szCs w:val="28"/>
        </w:rPr>
        <w:t xml:space="preserve">                                             З В Е Р Н Е Н Н Я</w:t>
      </w:r>
    </w:p>
    <w:p w:rsidR="00086F21" w:rsidRPr="00B439D6" w:rsidRDefault="00086F21" w:rsidP="00B439D6">
      <w:pPr>
        <w:rPr>
          <w:rFonts w:ascii="Times New Roman" w:hAnsi="Times New Roman"/>
          <w:b/>
          <w:sz w:val="28"/>
          <w:szCs w:val="28"/>
        </w:rPr>
      </w:pPr>
      <w:r w:rsidRPr="00B439D6">
        <w:rPr>
          <w:rFonts w:ascii="Times New Roman" w:hAnsi="Times New Roman"/>
          <w:b/>
          <w:sz w:val="28"/>
          <w:szCs w:val="28"/>
        </w:rPr>
        <w:t>Президії Федерації профспілок Рівненської області до органів влади, самоврядування, депутатів всіх рівнів, голів ОТГ,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439D6">
        <w:rPr>
          <w:rFonts w:ascii="Times New Roman" w:hAnsi="Times New Roman"/>
          <w:b/>
          <w:sz w:val="28"/>
          <w:szCs w:val="28"/>
        </w:rPr>
        <w:t xml:space="preserve"> об’єднань роботодавців області</w:t>
      </w:r>
    </w:p>
    <w:p w:rsidR="00086F21" w:rsidRPr="00B439D6" w:rsidRDefault="00086F21" w:rsidP="00B439D6">
      <w:pPr>
        <w:rPr>
          <w:rFonts w:ascii="Times New Roman" w:hAnsi="Times New Roman"/>
          <w:sz w:val="28"/>
          <w:szCs w:val="28"/>
        </w:rPr>
      </w:pPr>
      <w:r w:rsidRPr="00B439D6">
        <w:rPr>
          <w:rFonts w:ascii="Times New Roman" w:hAnsi="Times New Roman"/>
          <w:sz w:val="28"/>
          <w:szCs w:val="28"/>
        </w:rPr>
        <w:t xml:space="preserve"> </w:t>
      </w:r>
    </w:p>
    <w:p w:rsidR="00086F21" w:rsidRPr="00B439D6" w:rsidRDefault="00086F21" w:rsidP="00B439D6">
      <w:pPr>
        <w:rPr>
          <w:rFonts w:ascii="Times New Roman" w:hAnsi="Times New Roman"/>
          <w:sz w:val="28"/>
          <w:szCs w:val="28"/>
        </w:rPr>
      </w:pPr>
      <w:r w:rsidRPr="00B439D6">
        <w:rPr>
          <w:rFonts w:ascii="Times New Roman" w:hAnsi="Times New Roman"/>
          <w:sz w:val="28"/>
          <w:szCs w:val="28"/>
        </w:rPr>
        <w:t xml:space="preserve">       21 січня 2020р. на засіданні  Президії Федерації профспілок області,  було розглянуто Резолюцію Всеукраїнського профспілкового віче, яке відбулось у Києві 16 січня.   Ми, члени  президії,  які представляють інтереси понад 100 000  профспілчан області,  одноголосно підтримали цей важливий документ і від їх  імені </w:t>
      </w:r>
      <w:r>
        <w:rPr>
          <w:rFonts w:ascii="Times New Roman" w:hAnsi="Times New Roman"/>
          <w:sz w:val="28"/>
          <w:szCs w:val="28"/>
        </w:rPr>
        <w:t xml:space="preserve"> висловили </w:t>
      </w:r>
      <w:r w:rsidRPr="00B439D6">
        <w:rPr>
          <w:rFonts w:ascii="Times New Roman" w:hAnsi="Times New Roman"/>
          <w:sz w:val="28"/>
          <w:szCs w:val="28"/>
        </w:rPr>
        <w:t xml:space="preserve">  рішучий протест щодо внесення  до розгляду парламентом п</w:t>
      </w:r>
      <w:r>
        <w:rPr>
          <w:rFonts w:ascii="Times New Roman" w:hAnsi="Times New Roman"/>
          <w:sz w:val="28"/>
          <w:szCs w:val="28"/>
        </w:rPr>
        <w:t xml:space="preserve">роекту Закону  про працю №2708, </w:t>
      </w:r>
      <w:r w:rsidRPr="00B439D6">
        <w:rPr>
          <w:rFonts w:ascii="Times New Roman" w:hAnsi="Times New Roman"/>
          <w:sz w:val="28"/>
          <w:szCs w:val="28"/>
        </w:rPr>
        <w:t xml:space="preserve"> розробленого без широкого обговорення громадськістю і без участі в цьому процесі  профспілок  як сторони соціального партнерства. Цей важливий і доленосний для всіх людей праці документ  в тому варіанті, який був представлений на затвердження  Комітету Верховної Ради з питань соціальної політики та захисту прав ветеранів, по суті є  спробою введення  ліберальної  трудової реформи, яку ініціюють   урядовці,  порушуючи соціальні  права людини,   руйнуючи збалансовану законодавчу систему трудових прав і гарантій, ігноруючи норми Конституції України, європейського і міжнародного права, відкрито перешкоджаючи   законній  діяльност</w:t>
      </w:r>
      <w:r>
        <w:rPr>
          <w:rFonts w:ascii="Times New Roman" w:hAnsi="Times New Roman"/>
          <w:sz w:val="28"/>
          <w:szCs w:val="28"/>
        </w:rPr>
        <w:t xml:space="preserve">і профспілок - </w:t>
      </w:r>
      <w:r w:rsidRPr="00B439D6">
        <w:rPr>
          <w:rFonts w:ascii="Times New Roman" w:hAnsi="Times New Roman"/>
          <w:sz w:val="28"/>
          <w:szCs w:val="28"/>
        </w:rPr>
        <w:t xml:space="preserve"> єдиної  конституційної громадської  організації. </w:t>
      </w:r>
    </w:p>
    <w:p w:rsidR="00086F21" w:rsidRPr="00B439D6" w:rsidRDefault="00086F21" w:rsidP="00B439D6">
      <w:pPr>
        <w:rPr>
          <w:rFonts w:ascii="Times New Roman" w:hAnsi="Times New Roman"/>
          <w:sz w:val="28"/>
          <w:szCs w:val="28"/>
        </w:rPr>
      </w:pPr>
      <w:r w:rsidRPr="00B439D6">
        <w:rPr>
          <w:rFonts w:ascii="Times New Roman" w:hAnsi="Times New Roman"/>
          <w:sz w:val="28"/>
          <w:szCs w:val="28"/>
        </w:rPr>
        <w:t xml:space="preserve">   Виконуючи </w:t>
      </w:r>
      <w:r>
        <w:rPr>
          <w:rFonts w:ascii="Times New Roman" w:hAnsi="Times New Roman"/>
          <w:sz w:val="28"/>
          <w:szCs w:val="28"/>
        </w:rPr>
        <w:t xml:space="preserve">  Резолюцію </w:t>
      </w:r>
      <w:r w:rsidRPr="00B439D6">
        <w:rPr>
          <w:rFonts w:ascii="Times New Roman" w:hAnsi="Times New Roman"/>
          <w:sz w:val="28"/>
          <w:szCs w:val="28"/>
        </w:rPr>
        <w:t xml:space="preserve"> Всеукраїнського віче профспілок</w:t>
      </w:r>
      <w:r>
        <w:rPr>
          <w:rFonts w:ascii="Times New Roman" w:hAnsi="Times New Roman"/>
          <w:sz w:val="28"/>
          <w:szCs w:val="28"/>
        </w:rPr>
        <w:t xml:space="preserve"> на захист трудових і соціально – економічних прав людини праці,</w:t>
      </w:r>
      <w:r w:rsidRPr="00B439D6">
        <w:rPr>
          <w:rFonts w:ascii="Times New Roman" w:hAnsi="Times New Roman"/>
          <w:sz w:val="28"/>
          <w:szCs w:val="28"/>
        </w:rPr>
        <w:t xml:space="preserve"> з</w:t>
      </w:r>
      <w:r>
        <w:rPr>
          <w:rFonts w:ascii="Times New Roman" w:hAnsi="Times New Roman"/>
          <w:sz w:val="28"/>
          <w:szCs w:val="28"/>
        </w:rPr>
        <w:t xml:space="preserve">вертаємось до Вас, </w:t>
      </w:r>
      <w:r w:rsidRPr="00B439D6">
        <w:rPr>
          <w:rFonts w:ascii="Times New Roman" w:hAnsi="Times New Roman"/>
          <w:sz w:val="28"/>
          <w:szCs w:val="28"/>
        </w:rPr>
        <w:t xml:space="preserve"> шановні соціальні партнери,  з  занепокоєнням </w:t>
      </w:r>
      <w:r>
        <w:rPr>
          <w:rFonts w:ascii="Times New Roman" w:hAnsi="Times New Roman"/>
          <w:sz w:val="28"/>
          <w:szCs w:val="28"/>
        </w:rPr>
        <w:t xml:space="preserve"> від того</w:t>
      </w:r>
      <w:r w:rsidRPr="00B439D6">
        <w:rPr>
          <w:rFonts w:ascii="Times New Roman" w:hAnsi="Times New Roman"/>
          <w:sz w:val="28"/>
          <w:szCs w:val="28"/>
        </w:rPr>
        <w:t>, що проектом  Закону  про працю запроваджується мінімум трудових гарантій від держави і повна залежність людини праці від роботодавця у призначенні розміру заробітної плати та забезпеченні умов праці і соціального захисту.</w:t>
      </w:r>
    </w:p>
    <w:p w:rsidR="00086F21" w:rsidRPr="00B439D6" w:rsidRDefault="00086F21" w:rsidP="00B439D6">
      <w:pPr>
        <w:rPr>
          <w:rFonts w:ascii="Times New Roman" w:hAnsi="Times New Roman"/>
          <w:sz w:val="28"/>
          <w:szCs w:val="28"/>
        </w:rPr>
      </w:pPr>
      <w:r w:rsidRPr="00B439D6">
        <w:rPr>
          <w:rFonts w:ascii="Times New Roman" w:hAnsi="Times New Roman"/>
          <w:sz w:val="28"/>
          <w:szCs w:val="28"/>
        </w:rPr>
        <w:t xml:space="preserve">  Для недопущення поспішних і невиважених змін законодавства про  працю вважаємо за  доцільне долучитися  в</w:t>
      </w:r>
      <w:r>
        <w:rPr>
          <w:rFonts w:ascii="Times New Roman" w:hAnsi="Times New Roman"/>
          <w:sz w:val="28"/>
          <w:szCs w:val="28"/>
        </w:rPr>
        <w:t>сім соціальним партнерам -</w:t>
      </w:r>
      <w:r w:rsidRPr="00B439D6">
        <w:rPr>
          <w:rFonts w:ascii="Times New Roman" w:hAnsi="Times New Roman"/>
          <w:sz w:val="28"/>
          <w:szCs w:val="28"/>
        </w:rPr>
        <w:t>владі,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39D6">
        <w:rPr>
          <w:rFonts w:ascii="Times New Roman" w:hAnsi="Times New Roman"/>
          <w:sz w:val="28"/>
          <w:szCs w:val="28"/>
        </w:rPr>
        <w:t>роботодавцям, профспілкам  до формату тристороннього соціального діалогу для вироблення справедливої трудової реформи у повній відповідності до Конституції України, міжнародних зобов’</w:t>
      </w:r>
      <w:r>
        <w:rPr>
          <w:rFonts w:ascii="Times New Roman" w:hAnsi="Times New Roman"/>
          <w:sz w:val="28"/>
          <w:szCs w:val="28"/>
        </w:rPr>
        <w:t xml:space="preserve">язань держави щодо </w:t>
      </w:r>
      <w:r w:rsidRPr="00B439D6">
        <w:rPr>
          <w:rFonts w:ascii="Times New Roman" w:hAnsi="Times New Roman"/>
          <w:sz w:val="28"/>
          <w:szCs w:val="28"/>
        </w:rPr>
        <w:t>євроінтеграційного курсу, за участю експертів Міжнародної організації праці.</w:t>
      </w:r>
    </w:p>
    <w:p w:rsidR="00086F21" w:rsidRPr="00B439D6" w:rsidRDefault="00086F21" w:rsidP="00B439D6">
      <w:pPr>
        <w:rPr>
          <w:rFonts w:ascii="Times New Roman" w:hAnsi="Times New Roman"/>
          <w:sz w:val="28"/>
          <w:szCs w:val="28"/>
        </w:rPr>
      </w:pPr>
      <w:r w:rsidRPr="00B439D6">
        <w:rPr>
          <w:rFonts w:ascii="Times New Roman" w:hAnsi="Times New Roman"/>
          <w:sz w:val="28"/>
          <w:szCs w:val="28"/>
        </w:rPr>
        <w:t>Після підготовки законопроекту пропонуємо  винести його на всенародне обговорення і внести на розгляд парламенту тільки після схвалення широкою громадськістю.</w:t>
      </w:r>
    </w:p>
    <w:p w:rsidR="00086F21" w:rsidRPr="00B439D6" w:rsidRDefault="00086F21" w:rsidP="00B439D6">
      <w:pPr>
        <w:rPr>
          <w:rFonts w:ascii="Times New Roman" w:hAnsi="Times New Roman"/>
          <w:sz w:val="28"/>
          <w:szCs w:val="28"/>
        </w:rPr>
      </w:pPr>
      <w:r w:rsidRPr="00B439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39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Впевнені, </w:t>
      </w:r>
      <w:r w:rsidRPr="00B439D6">
        <w:rPr>
          <w:rFonts w:ascii="Times New Roman" w:hAnsi="Times New Roman"/>
          <w:sz w:val="28"/>
          <w:szCs w:val="28"/>
        </w:rPr>
        <w:t>що ці справедливі вимоги  людей праці будуть почуті  і разом через соціальний діалог і партнерство ми зможемо забезпечити їх виконання.   Адже мета наша єдина-жити в економічно сильній ,  соціально розвинутій  державі.</w:t>
      </w:r>
    </w:p>
    <w:p w:rsidR="00086F21" w:rsidRPr="00B439D6" w:rsidRDefault="00086F21" w:rsidP="00B439D6">
      <w:pPr>
        <w:rPr>
          <w:rFonts w:ascii="Times New Roman" w:hAnsi="Times New Roman"/>
          <w:sz w:val="28"/>
          <w:szCs w:val="28"/>
        </w:rPr>
      </w:pPr>
      <w:r w:rsidRPr="00B439D6">
        <w:rPr>
          <w:rFonts w:ascii="Times New Roman" w:hAnsi="Times New Roman"/>
          <w:b/>
          <w:sz w:val="28"/>
          <w:szCs w:val="28"/>
        </w:rPr>
        <w:t>За дорученням</w:t>
      </w:r>
      <w:r w:rsidRPr="00B439D6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Президії</w:t>
      </w:r>
      <w:r w:rsidRPr="00B439D6">
        <w:rPr>
          <w:rFonts w:ascii="Times New Roman" w:hAnsi="Times New Roman"/>
          <w:b/>
          <w:sz w:val="28"/>
          <w:szCs w:val="28"/>
        </w:rPr>
        <w:t xml:space="preserve"> Федерації</w:t>
      </w:r>
    </w:p>
    <w:p w:rsidR="00086F21" w:rsidRPr="00B439D6" w:rsidRDefault="00086F21" w:rsidP="00B439D6">
      <w:pPr>
        <w:rPr>
          <w:rFonts w:ascii="Times New Roman" w:hAnsi="Times New Roman"/>
          <w:b/>
          <w:sz w:val="28"/>
          <w:szCs w:val="28"/>
        </w:rPr>
      </w:pPr>
      <w:r w:rsidRPr="00B439D6">
        <w:rPr>
          <w:rFonts w:ascii="Times New Roman" w:hAnsi="Times New Roman"/>
          <w:b/>
          <w:sz w:val="28"/>
          <w:szCs w:val="28"/>
        </w:rPr>
        <w:t xml:space="preserve"> профспілок Рівненської області                                        М.Х.  Шершун                                                        </w:t>
      </w:r>
    </w:p>
    <w:p w:rsidR="00086F21" w:rsidRPr="00B439D6" w:rsidRDefault="00086F21" w:rsidP="00B439D6">
      <w:pPr>
        <w:rPr>
          <w:rFonts w:ascii="Times New Roman" w:hAnsi="Times New Roman"/>
          <w:b/>
          <w:sz w:val="28"/>
          <w:szCs w:val="28"/>
        </w:rPr>
      </w:pPr>
    </w:p>
    <w:sectPr w:rsidR="00086F21" w:rsidRPr="00B439D6" w:rsidSect="00322CA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4270"/>
    <w:rsid w:val="00082227"/>
    <w:rsid w:val="0008425A"/>
    <w:rsid w:val="00086F21"/>
    <w:rsid w:val="001044BF"/>
    <w:rsid w:val="00156170"/>
    <w:rsid w:val="001E37BB"/>
    <w:rsid w:val="002545E9"/>
    <w:rsid w:val="00276B73"/>
    <w:rsid w:val="0028286C"/>
    <w:rsid w:val="00322CAE"/>
    <w:rsid w:val="00343DFD"/>
    <w:rsid w:val="00372E5C"/>
    <w:rsid w:val="00496D0A"/>
    <w:rsid w:val="00555176"/>
    <w:rsid w:val="005B5D6C"/>
    <w:rsid w:val="00603BC6"/>
    <w:rsid w:val="00691C69"/>
    <w:rsid w:val="006E7EF5"/>
    <w:rsid w:val="00727CEE"/>
    <w:rsid w:val="00735E62"/>
    <w:rsid w:val="00761692"/>
    <w:rsid w:val="00762E28"/>
    <w:rsid w:val="0078765F"/>
    <w:rsid w:val="007A6B0F"/>
    <w:rsid w:val="00831A45"/>
    <w:rsid w:val="00840D55"/>
    <w:rsid w:val="00852155"/>
    <w:rsid w:val="00933405"/>
    <w:rsid w:val="009439B5"/>
    <w:rsid w:val="00944A70"/>
    <w:rsid w:val="009C5986"/>
    <w:rsid w:val="009E3683"/>
    <w:rsid w:val="00A219F6"/>
    <w:rsid w:val="00A44A69"/>
    <w:rsid w:val="00AA4614"/>
    <w:rsid w:val="00B022DC"/>
    <w:rsid w:val="00B07155"/>
    <w:rsid w:val="00B24270"/>
    <w:rsid w:val="00B439D6"/>
    <w:rsid w:val="00BB731D"/>
    <w:rsid w:val="00D31262"/>
    <w:rsid w:val="00D41789"/>
    <w:rsid w:val="00DE6628"/>
    <w:rsid w:val="00E10E47"/>
    <w:rsid w:val="00EE36CC"/>
    <w:rsid w:val="00FF6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2CAE"/>
    <w:pPr>
      <w:spacing w:after="200" w:line="276" w:lineRule="auto"/>
    </w:pPr>
    <w:rPr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416</Words>
  <Characters>2374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</dc:title>
  <dc:subject/>
  <dc:creator>Юзер</dc:creator>
  <cp:keywords/>
  <dc:description/>
  <cp:lastModifiedBy>User</cp:lastModifiedBy>
  <cp:revision>2</cp:revision>
  <dcterms:created xsi:type="dcterms:W3CDTF">2020-01-24T10:15:00Z</dcterms:created>
  <dcterms:modified xsi:type="dcterms:W3CDTF">2020-01-24T10:15:00Z</dcterms:modified>
</cp:coreProperties>
</file>